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304"/>
        <w:gridCol w:w="7132"/>
      </w:tblGrid>
      <w:tr w:rsidRPr="00D16839" w:rsidR="007E6AF8" w:rsidTr="008F61ED" w14:paraId="4D87964D" w14:textId="77777777">
        <w:tc>
          <w:tcPr>
            <w:tcW w:w="5000" w:type="pct"/>
            <w:gridSpan w:val="2"/>
          </w:tcPr>
          <w:p w:rsidRPr="00D16839" w:rsidR="007E6AF8" w:rsidP="008678F1" w:rsidRDefault="007E6AF8" w14:paraId="5B0AEF34" w14:textId="77777777">
            <w:pPr>
              <w:spacing w:before="0" w:after="0" w:line="240" w:lineRule="auto"/>
              <w:jc w:val="center"/>
              <w:rPr>
                <w:rFonts w:cs="Calibri"/>
                <w:sz w:val="60"/>
                <w:szCs w:val="60"/>
              </w:rPr>
            </w:pPr>
            <w:r w:rsidRPr="00D16839">
              <w:rPr>
                <w:rStyle w:val="TitleChar"/>
                <w:rFonts w:cs="Calibri" w:eastAsiaTheme="majorEastAsia"/>
                <w:b/>
                <w:bCs/>
                <w:caps w:val="0"/>
                <w:kern w:val="0"/>
                <w:sz w:val="60"/>
                <w:szCs w:val="60"/>
                <w14:ligatures w14:val="none"/>
              </w:rPr>
              <w:t>Elected Member workshop day</w:t>
            </w:r>
          </w:p>
        </w:tc>
      </w:tr>
      <w:tr w:rsidRPr="00D16839" w:rsidR="007E6AF8" w:rsidTr="008F61ED" w14:paraId="74546116" w14:textId="77777777">
        <w:tc>
          <w:tcPr>
            <w:tcW w:w="5000" w:type="pct"/>
            <w:gridSpan w:val="2"/>
          </w:tcPr>
          <w:p w:rsidRPr="00505D5B" w:rsidR="007E6AF8" w:rsidP="00505D5B" w:rsidRDefault="007E6AF8" w14:paraId="659DDDD7" w14:textId="166B3550">
            <w:r w:rsidRPr="00D16839">
              <w:rPr>
                <w:rFonts w:cs="Calibri"/>
                <w:sz w:val="20"/>
                <w:szCs w:val="20"/>
              </w:rPr>
              <w:t xml:space="preserve">Open Notes of a workshop day for Ōtorohanga District Council’s elected members held in Waikōwhitiwhiti, Ōtorohanga District Council, 17 Maniapoto Street, Ōtorohanga on Tuesday, </w:t>
            </w:r>
            <w:r w:rsidR="0007078D">
              <w:rPr>
                <w:rFonts w:cs="Calibri"/>
                <w:sz w:val="20"/>
                <w:szCs w:val="20"/>
              </w:rPr>
              <w:t>13 October</w:t>
            </w:r>
            <w:r w:rsidRPr="00D16839">
              <w:rPr>
                <w:rFonts w:cs="Calibri"/>
                <w:sz w:val="20"/>
                <w:szCs w:val="20"/>
              </w:rPr>
              <w:t xml:space="preserve"> commencing at </w:t>
            </w:r>
            <w:r w:rsidR="0007078D">
              <w:rPr>
                <w:rFonts w:cs="Calibri"/>
                <w:sz w:val="20"/>
                <w:szCs w:val="20"/>
              </w:rPr>
              <w:t>9</w:t>
            </w:r>
            <w:r w:rsidRPr="00D16839">
              <w:rPr>
                <w:rFonts w:cs="Calibri"/>
                <w:sz w:val="20"/>
                <w:szCs w:val="20"/>
              </w:rPr>
              <w:t>.00am.</w:t>
            </w:r>
          </w:p>
        </w:tc>
      </w:tr>
      <w:tr w:rsidRPr="00D16839" w:rsidR="007E6AF8" w:rsidTr="008F61ED" w14:paraId="5EC7C2F4" w14:textId="77777777">
        <w:tc>
          <w:tcPr>
            <w:tcW w:w="1583" w:type="pct"/>
          </w:tcPr>
          <w:p w:rsidRPr="00D16839" w:rsidR="007E6AF8" w:rsidP="008678F1" w:rsidRDefault="007E6AF8" w14:paraId="641D7CFB" w14:textId="77777777">
            <w:pPr>
              <w:rPr>
                <w:rFonts w:cs="Calibri"/>
                <w:sz w:val="20"/>
                <w:szCs w:val="20"/>
              </w:rPr>
            </w:pPr>
            <w:r w:rsidRPr="00D16839">
              <w:rPr>
                <w:rFonts w:cs="Calibri"/>
                <w:sz w:val="20"/>
                <w:szCs w:val="20"/>
              </w:rPr>
              <w:t>Tanya Winter, Chief Executive</w:t>
            </w:r>
          </w:p>
        </w:tc>
        <w:tc>
          <w:tcPr>
            <w:tcW w:w="3417" w:type="pct"/>
          </w:tcPr>
          <w:p w:rsidRPr="00D16839" w:rsidR="007E6AF8" w:rsidP="008678F1" w:rsidRDefault="00F93CB4" w14:paraId="5A5089EA" w14:textId="30527813">
            <w:pPr>
              <w:rPr>
                <w:rFonts w:cs="Calibri"/>
              </w:rPr>
            </w:pPr>
            <w:r>
              <w:rPr>
                <w:rFonts w:cs="Calibri"/>
                <w:sz w:val="20"/>
                <w:szCs w:val="20"/>
              </w:rPr>
              <w:t>22</w:t>
            </w:r>
            <w:r w:rsidR="0007078D">
              <w:rPr>
                <w:rFonts w:cs="Calibri"/>
                <w:sz w:val="20"/>
                <w:szCs w:val="20"/>
              </w:rPr>
              <w:t xml:space="preserve"> October 2026</w:t>
            </w:r>
          </w:p>
        </w:tc>
      </w:tr>
    </w:tbl>
    <w:p w:rsidR="003D6F29" w:rsidRDefault="003D6F29" w14:paraId="308EE887" w14:textId="77777777">
      <w:pPr>
        <w:spacing w:before="0" w:after="0" w:line="240" w:lineRule="auto"/>
        <w:rPr>
          <w:rFonts w:cs="Calibri"/>
          <w:b/>
          <w:bCs/>
          <w:sz w:val="40"/>
          <w:szCs w:val="40"/>
        </w:rPr>
      </w:pPr>
    </w:p>
    <w:p w:rsidR="00472ED4" w:rsidRDefault="00472ED4" w14:paraId="757B4D5E" w14:textId="77777777">
      <w:pPr>
        <w:spacing w:before="0" w:after="0" w:line="240" w:lineRule="auto"/>
        <w:rPr>
          <w:rFonts w:cs="Calibri"/>
          <w:b/>
          <w:bCs/>
          <w:sz w:val="40"/>
          <w:szCs w:val="40"/>
        </w:rPr>
      </w:pPr>
    </w:p>
    <w:p w:rsidR="00FD40B7" w:rsidP="00472ED4" w:rsidRDefault="00472ED4" w14:paraId="1654168C" w14:textId="77777777">
      <w:pPr>
        <w:spacing w:before="0" w:after="0" w:line="240" w:lineRule="auto"/>
        <w:rPr>
          <w:rFonts w:cs="Calibri"/>
          <w:lang w:eastAsia="en-NZ"/>
        </w:rPr>
      </w:pPr>
      <w:r>
        <w:rPr>
          <w:rFonts w:cs="Calibri"/>
          <w:b/>
          <w:bCs/>
          <w:lang w:eastAsia="en-NZ"/>
        </w:rPr>
        <w:t>P</w:t>
      </w:r>
      <w:r w:rsidRPr="00505D5B">
        <w:rPr>
          <w:rFonts w:cs="Calibri"/>
          <w:b/>
          <w:bCs/>
          <w:lang w:eastAsia="en-NZ"/>
        </w:rPr>
        <w:t>urpose</w:t>
      </w:r>
      <w:r w:rsidRPr="00505D5B">
        <w:rPr>
          <w:rFonts w:cs="Calibri"/>
          <w:lang w:eastAsia="en-NZ"/>
        </w:rPr>
        <w:t>: Workshops are held to brief</w:t>
      </w:r>
      <w:r>
        <w:rPr>
          <w:rFonts w:cs="Calibri"/>
          <w:lang w:eastAsia="en-NZ"/>
        </w:rPr>
        <w:t>,</w:t>
      </w:r>
      <w:r w:rsidRPr="00505D5B">
        <w:rPr>
          <w:rFonts w:cs="Calibri"/>
          <w:lang w:eastAsia="en-NZ"/>
        </w:rPr>
        <w:t xml:space="preserve"> discuss</w:t>
      </w:r>
      <w:r>
        <w:rPr>
          <w:rFonts w:cs="Calibri"/>
          <w:lang w:eastAsia="en-NZ"/>
        </w:rPr>
        <w:t xml:space="preserve"> or provide feedback on options</w:t>
      </w:r>
      <w:r w:rsidRPr="00505D5B">
        <w:rPr>
          <w:rFonts w:cs="Calibri"/>
          <w:lang w:eastAsia="en-NZ"/>
        </w:rPr>
        <w:t xml:space="preserve">. </w:t>
      </w:r>
    </w:p>
    <w:p w:rsidR="00FD40B7" w:rsidP="00472ED4" w:rsidRDefault="00FD40B7" w14:paraId="32F1B507" w14:textId="77777777">
      <w:pPr>
        <w:spacing w:before="0" w:after="0" w:line="240" w:lineRule="auto"/>
        <w:rPr>
          <w:rFonts w:cs="Calibri"/>
          <w:lang w:eastAsia="en-NZ"/>
        </w:rPr>
      </w:pPr>
    </w:p>
    <w:p w:rsidRPr="00FC47CE" w:rsidR="00472ED4" w:rsidP="00472ED4" w:rsidRDefault="00E549DF" w14:paraId="7DBAA1E9" w14:textId="77777777">
      <w:pPr>
        <w:spacing w:before="0" w:after="0" w:line="240" w:lineRule="auto"/>
        <w:rPr>
          <w:rFonts w:cs="Calibri"/>
          <w:lang w:eastAsia="en-NZ"/>
        </w:rPr>
      </w:pPr>
      <w:r>
        <w:rPr>
          <w:rFonts w:cs="Calibri"/>
          <w:b/>
          <w:bCs/>
          <w:lang w:eastAsia="en-NZ"/>
        </w:rPr>
        <w:t>Note</w:t>
      </w:r>
      <w:r w:rsidRPr="00E549DF">
        <w:rPr>
          <w:rFonts w:cs="Calibri"/>
          <w:b/>
          <w:bCs/>
          <w:lang w:eastAsia="en-NZ"/>
        </w:rPr>
        <w:t xml:space="preserve">: </w:t>
      </w:r>
      <w:r w:rsidRPr="00505D5B" w:rsidR="00472ED4">
        <w:rPr>
          <w:rFonts w:cs="Calibri"/>
          <w:lang w:eastAsia="en-NZ"/>
        </w:rPr>
        <w:t xml:space="preserve">No formal decisions </w:t>
      </w:r>
      <w:r w:rsidR="00472ED4">
        <w:rPr>
          <w:rFonts w:cs="Calibri"/>
          <w:lang w:eastAsia="en-NZ"/>
        </w:rPr>
        <w:t>are</w:t>
      </w:r>
      <w:r w:rsidRPr="00505D5B" w:rsidR="00472ED4">
        <w:rPr>
          <w:rFonts w:cs="Calibri"/>
          <w:lang w:eastAsia="en-NZ"/>
        </w:rPr>
        <w:t xml:space="preserve"> made, a</w:t>
      </w:r>
      <w:r w:rsidR="00472ED4">
        <w:rPr>
          <w:rFonts w:cs="Calibri"/>
          <w:lang w:eastAsia="en-NZ"/>
        </w:rPr>
        <w:t>s</w:t>
      </w:r>
      <w:r w:rsidRPr="00505D5B" w:rsidR="00472ED4">
        <w:rPr>
          <w:rFonts w:cs="Calibri"/>
          <w:lang w:eastAsia="en-NZ"/>
        </w:rPr>
        <w:t xml:space="preserve"> any decisions will be made at a properly constituted Council or Committee meeting.</w:t>
      </w:r>
    </w:p>
    <w:p w:rsidRPr="00FC47CE" w:rsidR="00472ED4" w:rsidRDefault="00472ED4" w14:paraId="7BE255B6" w14:textId="77777777">
      <w:pPr>
        <w:spacing w:before="0" w:after="0" w:line="240" w:lineRule="auto"/>
        <w:rPr>
          <w:rFonts w:cs="Calibri"/>
          <w:b/>
          <w:bCs/>
          <w:sz w:val="40"/>
          <w:szCs w:val="40"/>
        </w:rPr>
      </w:pPr>
    </w:p>
    <w:p w:rsidRPr="00FC47CE" w:rsidR="001360AA" w:rsidRDefault="001360AA" w14:paraId="34FF20E0" w14:textId="77777777">
      <w:pPr>
        <w:spacing w:before="0" w:after="0" w:line="240" w:lineRule="auto"/>
        <w:rPr>
          <w:rFonts w:cs="Calibri"/>
          <w:lang w:eastAsia="en-NZ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271"/>
        <w:gridCol w:w="8080"/>
        <w:gridCol w:w="1105"/>
      </w:tblGrid>
      <w:tr w:rsidRPr="00FC47CE" w:rsidR="00FC47CE" w:rsidTr="008F61ED" w14:paraId="19F95D1D" w14:textId="77777777">
        <w:tc>
          <w:tcPr>
            <w:tcW w:w="1271" w:type="dxa"/>
          </w:tcPr>
          <w:p w:rsidRPr="00FC47CE" w:rsidR="00FC47CE" w:rsidP="00FC47CE" w:rsidRDefault="00FC47CE" w14:paraId="3A9D11A9" w14:textId="77777777">
            <w:pPr>
              <w:spacing w:line="360" w:lineRule="auto"/>
              <w:rPr>
                <w:rFonts w:cs="Calibri"/>
                <w:b/>
                <w:bCs/>
                <w:lang w:eastAsia="en-NZ"/>
              </w:rPr>
            </w:pPr>
            <w:r w:rsidRPr="00FC47CE">
              <w:rPr>
                <w:rFonts w:cs="Calibri"/>
                <w:b/>
                <w:bCs/>
                <w:lang w:eastAsia="en-NZ"/>
              </w:rPr>
              <w:t>Item</w:t>
            </w:r>
            <w:r>
              <w:rPr>
                <w:rFonts w:cs="Calibri"/>
                <w:b/>
                <w:bCs/>
                <w:lang w:eastAsia="en-NZ"/>
              </w:rPr>
              <w:t xml:space="preserve"> #</w:t>
            </w:r>
          </w:p>
        </w:tc>
        <w:tc>
          <w:tcPr>
            <w:tcW w:w="8080" w:type="dxa"/>
          </w:tcPr>
          <w:p w:rsidRPr="00FC47CE" w:rsidR="00FC47CE" w:rsidP="00FC47CE" w:rsidRDefault="00FC47CE" w14:paraId="36BB4388" w14:textId="77777777">
            <w:pPr>
              <w:spacing w:line="360" w:lineRule="auto"/>
              <w:rPr>
                <w:rFonts w:cs="Calibri"/>
                <w:b/>
                <w:bCs/>
                <w:lang w:eastAsia="en-NZ"/>
              </w:rPr>
            </w:pPr>
            <w:r w:rsidRPr="00FC47CE">
              <w:rPr>
                <w:rFonts w:cs="Calibri"/>
                <w:b/>
                <w:bCs/>
                <w:lang w:eastAsia="en-NZ"/>
              </w:rPr>
              <w:t>Topic</w:t>
            </w:r>
          </w:p>
        </w:tc>
        <w:tc>
          <w:tcPr>
            <w:tcW w:w="1105" w:type="dxa"/>
          </w:tcPr>
          <w:p w:rsidRPr="00FC47CE" w:rsidR="00FC47CE" w:rsidP="00FC47CE" w:rsidRDefault="00FC47CE" w14:paraId="491A88A7" w14:textId="77777777">
            <w:pPr>
              <w:spacing w:line="360" w:lineRule="auto"/>
              <w:jc w:val="right"/>
              <w:rPr>
                <w:rFonts w:cs="Calibri"/>
                <w:b/>
                <w:bCs/>
                <w:lang w:eastAsia="en-NZ"/>
              </w:rPr>
            </w:pPr>
            <w:r w:rsidRPr="00FC47CE">
              <w:rPr>
                <w:rFonts w:cs="Calibri"/>
                <w:b/>
                <w:bCs/>
                <w:lang w:eastAsia="en-NZ"/>
              </w:rPr>
              <w:t xml:space="preserve">Page </w:t>
            </w:r>
            <w:r>
              <w:rPr>
                <w:rFonts w:cs="Calibri"/>
                <w:b/>
                <w:bCs/>
                <w:lang w:eastAsia="en-NZ"/>
              </w:rPr>
              <w:t>#</w:t>
            </w:r>
          </w:p>
        </w:tc>
      </w:tr>
      <w:tr w:rsidRPr="00FC47CE" w:rsidR="00FC47CE" w:rsidTr="008F61ED" w14:paraId="410C294E" w14:textId="77777777">
        <w:tc>
          <w:tcPr>
            <w:tcW w:w="1271" w:type="dxa"/>
          </w:tcPr>
          <w:p w:rsidRPr="00FC47CE" w:rsidR="00FC47CE" w:rsidP="00FC47CE" w:rsidRDefault="009B7EF3" w14:paraId="0E75F156" w14:textId="77777777">
            <w:pPr>
              <w:spacing w:line="360" w:lineRule="auto"/>
              <w:rPr>
                <w:rFonts w:cs="Calibri"/>
                <w:lang w:eastAsia="en-NZ"/>
              </w:rPr>
            </w:pPr>
            <w:r>
              <w:rPr>
                <w:rFonts w:cs="Calibri"/>
                <w:lang w:eastAsia="en-NZ"/>
              </w:rPr>
              <w:fldChar w:fldCharType="begin"/>
            </w:r>
            <w:r>
              <w:rPr>
                <w:rFonts w:cs="Calibri"/>
                <w:lang w:eastAsia="en-NZ"/>
              </w:rPr>
              <w:instrText xml:space="preserve"> REF _Ref229129627 \h </w:instrText>
            </w:r>
            <w:r>
              <w:rPr>
                <w:rFonts w:cs="Calibri"/>
                <w:lang w:eastAsia="en-NZ"/>
              </w:rPr>
            </w:r>
            <w:r>
              <w:rPr>
                <w:rFonts w:cs="Calibri"/>
                <w:lang w:eastAsia="en-NZ"/>
              </w:rPr>
              <w:fldChar w:fldCharType="separate"/>
            </w:r>
            <w:r w:rsidRPr="00A14E7D" w:rsidR="0007078D">
              <w:t>1</w:t>
            </w:r>
            <w:r>
              <w:rPr>
                <w:rFonts w:cs="Calibri"/>
                <w:lang w:eastAsia="en-NZ"/>
              </w:rPr>
              <w:fldChar w:fldCharType="end"/>
            </w:r>
          </w:p>
        </w:tc>
        <w:tc>
          <w:tcPr>
            <w:tcW w:w="8080" w:type="dxa"/>
          </w:tcPr>
          <w:p w:rsidRPr="00FC47CE" w:rsidR="00FC47CE" w:rsidP="00FC47CE" w:rsidRDefault="0007078D" w14:paraId="5DB834E0" w14:textId="7BA0520C">
            <w:pPr>
              <w:spacing w:line="360" w:lineRule="auto"/>
              <w:rPr>
                <w:rFonts w:cs="Calibri"/>
                <w:lang w:eastAsia="en-NZ"/>
              </w:rPr>
            </w:pPr>
            <w:r>
              <w:rPr>
                <w:rFonts w:cs="Calibri"/>
                <w:lang w:eastAsia="en-NZ"/>
              </w:rPr>
              <w:t>RM reform – transitional consenting briefing</w:t>
            </w:r>
          </w:p>
        </w:tc>
        <w:tc>
          <w:tcPr>
            <w:tcW w:w="1105" w:type="dxa"/>
          </w:tcPr>
          <w:p w:rsidRPr="00FC47CE" w:rsidR="00FC47CE" w:rsidP="00FC47CE" w:rsidRDefault="000D69AD" w14:paraId="7ED15DE5" w14:textId="6A04630E">
            <w:pPr>
              <w:spacing w:line="360" w:lineRule="auto"/>
              <w:jc w:val="right"/>
              <w:rPr>
                <w:rFonts w:cs="Calibri"/>
                <w:lang w:eastAsia="en-NZ"/>
              </w:rPr>
            </w:pPr>
            <w:r>
              <w:rPr>
                <w:rFonts w:cs="Calibri"/>
                <w:lang w:eastAsia="en-NZ"/>
              </w:rPr>
              <w:t>1</w:t>
            </w:r>
          </w:p>
        </w:tc>
      </w:tr>
      <w:tr w:rsidRPr="00FC47CE" w:rsidR="00FC47CE" w:rsidTr="008F61ED" w14:paraId="3E9488FE" w14:textId="77777777">
        <w:tc>
          <w:tcPr>
            <w:tcW w:w="1271" w:type="dxa"/>
          </w:tcPr>
          <w:p w:rsidRPr="00FC47CE" w:rsidR="00FC47CE" w:rsidP="00FC47CE" w:rsidRDefault="009B7EF3" w14:paraId="0A996CC8" w14:textId="77777777">
            <w:pPr>
              <w:spacing w:line="360" w:lineRule="auto"/>
              <w:rPr>
                <w:rFonts w:cs="Calibri"/>
                <w:lang w:eastAsia="en-NZ"/>
              </w:rPr>
            </w:pPr>
            <w:r>
              <w:rPr>
                <w:rFonts w:cs="Calibri"/>
                <w:lang w:eastAsia="en-NZ"/>
              </w:rPr>
              <w:fldChar w:fldCharType="begin"/>
            </w:r>
            <w:r>
              <w:rPr>
                <w:rFonts w:cs="Calibri"/>
                <w:lang w:eastAsia="en-NZ"/>
              </w:rPr>
              <w:instrText xml:space="preserve"> REF _Ref229129634 \h </w:instrText>
            </w:r>
            <w:r>
              <w:rPr>
                <w:rFonts w:cs="Calibri"/>
                <w:lang w:eastAsia="en-NZ"/>
              </w:rPr>
            </w:r>
            <w:r>
              <w:rPr>
                <w:rFonts w:cs="Calibri"/>
                <w:lang w:eastAsia="en-NZ"/>
              </w:rPr>
              <w:fldChar w:fldCharType="separate"/>
            </w:r>
            <w:r w:rsidR="0007078D">
              <w:t>2</w:t>
            </w:r>
            <w:r>
              <w:rPr>
                <w:rFonts w:cs="Calibri"/>
                <w:lang w:eastAsia="en-NZ"/>
              </w:rPr>
              <w:fldChar w:fldCharType="end"/>
            </w:r>
          </w:p>
        </w:tc>
        <w:tc>
          <w:tcPr>
            <w:tcW w:w="8080" w:type="dxa"/>
          </w:tcPr>
          <w:p w:rsidRPr="00FC47CE" w:rsidR="00FC47CE" w:rsidP="00FC47CE" w:rsidRDefault="0007078D" w14:paraId="3AEEE729" w14:textId="5188961C">
            <w:pPr>
              <w:spacing w:line="360" w:lineRule="auto"/>
              <w:rPr>
                <w:rFonts w:cs="Calibri"/>
                <w:lang w:eastAsia="en-NZ"/>
              </w:rPr>
            </w:pPr>
            <w:r>
              <w:rPr>
                <w:rFonts w:cs="Calibri"/>
                <w:lang w:eastAsia="en-NZ"/>
              </w:rPr>
              <w:t>Appointment – District Licensing Committee</w:t>
            </w:r>
          </w:p>
        </w:tc>
        <w:tc>
          <w:tcPr>
            <w:tcW w:w="1105" w:type="dxa"/>
          </w:tcPr>
          <w:p w:rsidRPr="00FC47CE" w:rsidR="00FC47CE" w:rsidP="009B7EF3" w:rsidRDefault="000D69AD" w14:paraId="7A26D3B4" w14:textId="01EFF9CC">
            <w:pPr>
              <w:spacing w:line="360" w:lineRule="auto"/>
              <w:jc w:val="right"/>
              <w:rPr>
                <w:rFonts w:cs="Calibri"/>
                <w:lang w:eastAsia="en-NZ"/>
              </w:rPr>
            </w:pPr>
            <w:r>
              <w:rPr>
                <w:rFonts w:cs="Calibri"/>
                <w:lang w:eastAsia="en-NZ"/>
              </w:rPr>
              <w:t>2</w:t>
            </w:r>
          </w:p>
        </w:tc>
      </w:tr>
      <w:tr w:rsidRPr="00FC47CE" w:rsidR="00FC47CE" w:rsidTr="008F61ED" w14:paraId="7B5F918E" w14:textId="77777777">
        <w:tc>
          <w:tcPr>
            <w:tcW w:w="1271" w:type="dxa"/>
          </w:tcPr>
          <w:p w:rsidRPr="00FC47CE" w:rsidR="00FC47CE" w:rsidP="00FC47CE" w:rsidRDefault="009B7EF3" w14:paraId="635841A0" w14:textId="77777777">
            <w:pPr>
              <w:spacing w:line="360" w:lineRule="auto"/>
              <w:rPr>
                <w:rFonts w:cs="Calibri"/>
                <w:lang w:eastAsia="en-NZ"/>
              </w:rPr>
            </w:pPr>
            <w:r>
              <w:rPr>
                <w:rFonts w:cs="Calibri"/>
                <w:lang w:eastAsia="en-NZ"/>
              </w:rPr>
              <w:fldChar w:fldCharType="begin"/>
            </w:r>
            <w:r>
              <w:rPr>
                <w:rFonts w:cs="Calibri"/>
                <w:lang w:eastAsia="en-NZ"/>
              </w:rPr>
              <w:instrText xml:space="preserve"> REF _Ref229129641 \h </w:instrText>
            </w:r>
            <w:r>
              <w:rPr>
                <w:rFonts w:cs="Calibri"/>
                <w:lang w:eastAsia="en-NZ"/>
              </w:rPr>
            </w:r>
            <w:r>
              <w:rPr>
                <w:rFonts w:cs="Calibri"/>
                <w:lang w:eastAsia="en-NZ"/>
              </w:rPr>
              <w:fldChar w:fldCharType="separate"/>
            </w:r>
            <w:r w:rsidR="0007078D">
              <w:t>3</w:t>
            </w:r>
            <w:r>
              <w:rPr>
                <w:rFonts w:cs="Calibri"/>
                <w:lang w:eastAsia="en-NZ"/>
              </w:rPr>
              <w:fldChar w:fldCharType="end"/>
            </w:r>
          </w:p>
        </w:tc>
        <w:tc>
          <w:tcPr>
            <w:tcW w:w="8080" w:type="dxa"/>
          </w:tcPr>
          <w:p w:rsidRPr="00FC47CE" w:rsidR="00FC47CE" w:rsidP="00FC47CE" w:rsidRDefault="0007078D" w14:paraId="4BDA90A9" w14:textId="6652B3E8">
            <w:pPr>
              <w:spacing w:line="360" w:lineRule="auto"/>
              <w:rPr>
                <w:rFonts w:cs="Calibri"/>
                <w:lang w:eastAsia="en-NZ"/>
              </w:rPr>
            </w:pPr>
            <w:r>
              <w:rPr>
                <w:rFonts w:cs="Calibri"/>
                <w:lang w:eastAsia="en-NZ"/>
              </w:rPr>
              <w:t>Representation Reviews 101</w:t>
            </w:r>
          </w:p>
        </w:tc>
        <w:tc>
          <w:tcPr>
            <w:tcW w:w="1105" w:type="dxa"/>
          </w:tcPr>
          <w:p w:rsidRPr="00FC47CE" w:rsidR="00FC47CE" w:rsidP="00FC47CE" w:rsidRDefault="000D69AD" w14:paraId="1AEC6EB3" w14:textId="5B05D8EF">
            <w:pPr>
              <w:spacing w:line="360" w:lineRule="auto"/>
              <w:jc w:val="right"/>
              <w:rPr>
                <w:rFonts w:cs="Calibri"/>
                <w:lang w:eastAsia="en-NZ"/>
              </w:rPr>
            </w:pPr>
            <w:r>
              <w:rPr>
                <w:rFonts w:cs="Calibri"/>
                <w:lang w:eastAsia="en-NZ"/>
              </w:rPr>
              <w:t>3</w:t>
            </w:r>
          </w:p>
        </w:tc>
      </w:tr>
      <w:tr w:rsidRPr="00FC47CE" w:rsidR="000A2F9A" w:rsidTr="008F61ED" w14:paraId="61D3AB97" w14:textId="77777777">
        <w:tc>
          <w:tcPr>
            <w:tcW w:w="1271" w:type="dxa"/>
          </w:tcPr>
          <w:p w:rsidR="000A2F9A" w:rsidP="00FC47CE" w:rsidRDefault="009B7EF3" w14:paraId="07123300" w14:textId="77777777">
            <w:pPr>
              <w:spacing w:line="360" w:lineRule="auto"/>
              <w:rPr>
                <w:rFonts w:cs="Calibri"/>
                <w:lang w:eastAsia="en-NZ"/>
              </w:rPr>
            </w:pPr>
            <w:r>
              <w:rPr>
                <w:rFonts w:cs="Calibri"/>
                <w:lang w:eastAsia="en-NZ"/>
              </w:rPr>
              <w:fldChar w:fldCharType="begin"/>
            </w:r>
            <w:r>
              <w:rPr>
                <w:rFonts w:cs="Calibri"/>
                <w:lang w:eastAsia="en-NZ"/>
              </w:rPr>
              <w:instrText xml:space="preserve"> REF _Ref229129648 \h </w:instrText>
            </w:r>
            <w:r>
              <w:rPr>
                <w:rFonts w:cs="Calibri"/>
                <w:lang w:eastAsia="en-NZ"/>
              </w:rPr>
            </w:r>
            <w:r>
              <w:rPr>
                <w:rFonts w:cs="Calibri"/>
                <w:lang w:eastAsia="en-NZ"/>
              </w:rPr>
              <w:fldChar w:fldCharType="separate"/>
            </w:r>
            <w:r w:rsidR="0007078D">
              <w:t>4</w:t>
            </w:r>
            <w:r>
              <w:rPr>
                <w:rFonts w:cs="Calibri"/>
                <w:lang w:eastAsia="en-NZ"/>
              </w:rPr>
              <w:fldChar w:fldCharType="end"/>
            </w:r>
          </w:p>
          <w:p w:rsidRPr="00FC47CE" w:rsidR="0007078D" w:rsidP="00FC47CE" w:rsidRDefault="0007078D" w14:paraId="1C5FEE32" w14:textId="603B3B73">
            <w:pPr>
              <w:spacing w:line="360" w:lineRule="auto"/>
              <w:rPr>
                <w:rFonts w:cs="Calibri"/>
                <w:lang w:eastAsia="en-NZ"/>
              </w:rPr>
            </w:pPr>
            <w:r>
              <w:rPr>
                <w:rFonts w:cs="Calibri"/>
                <w:lang w:eastAsia="en-NZ"/>
              </w:rPr>
              <w:t>5</w:t>
            </w:r>
          </w:p>
        </w:tc>
        <w:tc>
          <w:tcPr>
            <w:tcW w:w="8080" w:type="dxa"/>
          </w:tcPr>
          <w:p w:rsidR="000A2F9A" w:rsidP="00FC47CE" w:rsidRDefault="0007078D" w14:paraId="3B1AE93E" w14:textId="77777777">
            <w:pPr>
              <w:spacing w:line="360" w:lineRule="auto"/>
              <w:rPr>
                <w:rFonts w:cs="Calibri"/>
                <w:lang w:eastAsia="en-NZ"/>
              </w:rPr>
            </w:pPr>
            <w:r>
              <w:rPr>
                <w:rFonts w:cs="Calibri"/>
                <w:lang w:eastAsia="en-NZ"/>
              </w:rPr>
              <w:t>Service providers</w:t>
            </w:r>
          </w:p>
          <w:p w:rsidR="0007078D" w:rsidP="00FC47CE" w:rsidRDefault="0007078D" w14:paraId="2741C683" w14:textId="4DC810CC">
            <w:pPr>
              <w:spacing w:line="360" w:lineRule="auto"/>
              <w:rPr>
                <w:rFonts w:cs="Calibri"/>
                <w:lang w:eastAsia="en-NZ"/>
              </w:rPr>
            </w:pPr>
            <w:r>
              <w:rPr>
                <w:rFonts w:cs="Calibri"/>
                <w:lang w:eastAsia="en-NZ"/>
              </w:rPr>
              <w:t>Mayor &amp; councillor review of the last year</w:t>
            </w:r>
          </w:p>
        </w:tc>
        <w:tc>
          <w:tcPr>
            <w:tcW w:w="1105" w:type="dxa"/>
          </w:tcPr>
          <w:p w:rsidR="000A2F9A" w:rsidP="00FC47CE" w:rsidRDefault="000D69AD" w14:paraId="7198FD4F" w14:textId="29DBAEDB">
            <w:pPr>
              <w:spacing w:line="360" w:lineRule="auto"/>
              <w:jc w:val="right"/>
              <w:rPr>
                <w:rFonts w:cs="Calibri"/>
                <w:lang w:eastAsia="en-NZ"/>
              </w:rPr>
            </w:pPr>
            <w:r>
              <w:rPr>
                <w:rFonts w:cs="Calibri"/>
                <w:lang w:eastAsia="en-NZ"/>
              </w:rPr>
              <w:t>4</w:t>
            </w:r>
          </w:p>
          <w:p w:rsidRPr="00FC47CE" w:rsidR="0007078D" w:rsidP="00FC47CE" w:rsidRDefault="000D69AD" w14:paraId="21695AF8" w14:textId="1F0CEE7D">
            <w:pPr>
              <w:spacing w:line="360" w:lineRule="auto"/>
              <w:jc w:val="right"/>
              <w:rPr>
                <w:rFonts w:cs="Calibri"/>
                <w:lang w:eastAsia="en-NZ"/>
              </w:rPr>
            </w:pPr>
            <w:r>
              <w:rPr>
                <w:rFonts w:cs="Calibri"/>
                <w:lang w:eastAsia="en-NZ"/>
              </w:rPr>
              <w:t>5</w:t>
            </w:r>
          </w:p>
        </w:tc>
      </w:tr>
    </w:tbl>
    <w:p w:rsidR="000C426C" w:rsidRDefault="000C426C" w14:paraId="2FD40F53" w14:textId="77777777">
      <w:pPr>
        <w:spacing w:before="0" w:after="160" w:line="278" w:lineRule="auto"/>
        <w:jc w:val="left"/>
        <w:rPr>
          <w:rFonts w:cs="Calibri"/>
        </w:rPr>
      </w:pPr>
    </w:p>
    <w:tbl>
      <w:tblPr>
        <w:tblStyle w:val="TableGrid"/>
        <w:tblW w:w="0" w:type="auto"/>
        <w:tblInd w:w="-5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46"/>
        <w:gridCol w:w="846"/>
        <w:gridCol w:w="990"/>
        <w:gridCol w:w="1128"/>
        <w:gridCol w:w="852"/>
        <w:gridCol w:w="988"/>
        <w:gridCol w:w="408"/>
        <w:gridCol w:w="1456"/>
        <w:gridCol w:w="727"/>
        <w:gridCol w:w="2184"/>
      </w:tblGrid>
      <w:tr w:rsidRPr="00A14E7D" w:rsidR="00EC0E64" w:rsidTr="0062297A" w14:paraId="24B4F7A2" w14:textId="77777777">
        <w:tc>
          <w:tcPr>
            <w:tcW w:w="846" w:type="dxa"/>
          </w:tcPr>
          <w:p w:rsidRPr="00A14E7D" w:rsidR="00EC0E64" w:rsidP="00097BC1" w:rsidRDefault="00EC0E64" w14:paraId="3848D62E" w14:textId="77777777">
            <w:pPr>
              <w:jc w:val="left"/>
            </w:pPr>
            <w:r w:rsidRPr="00A14E7D">
              <w:t>Item #</w:t>
            </w:r>
          </w:p>
        </w:tc>
        <w:tc>
          <w:tcPr>
            <w:tcW w:w="846" w:type="dxa"/>
          </w:tcPr>
          <w:p w:rsidRPr="00A14E7D" w:rsidR="00EC0E64" w:rsidP="00DA5E25" w:rsidRDefault="00EC0E64" w14:paraId="5D4D6745" w14:textId="77777777">
            <w:pPr>
              <w:pStyle w:val="Heading3"/>
              <w:jc w:val="left"/>
            </w:pPr>
            <w:bookmarkStart w:name="_Ref229129627" w:id="0"/>
            <w:r w:rsidRPr="00A14E7D">
              <w:t>1</w:t>
            </w:r>
            <w:bookmarkEnd w:id="0"/>
          </w:p>
        </w:tc>
        <w:tc>
          <w:tcPr>
            <w:tcW w:w="8733" w:type="dxa"/>
            <w:gridSpan w:val="8"/>
          </w:tcPr>
          <w:p w:rsidRPr="00A14E7D" w:rsidR="00EC0E64" w:rsidP="008A0280" w:rsidRDefault="00F94CB2" w14:paraId="7D7FA39F" w14:textId="6E92D845">
            <w:pPr>
              <w:pStyle w:val="Heading2"/>
            </w:pPr>
            <w:r>
              <w:t>RM reform – transitional consenting briefing</w:t>
            </w:r>
          </w:p>
        </w:tc>
      </w:tr>
      <w:tr w:rsidRPr="00A14E7D" w:rsidR="00EC0E64" w:rsidTr="0062297A" w14:paraId="0777E92F" w14:textId="77777777">
        <w:tc>
          <w:tcPr>
            <w:tcW w:w="1692" w:type="dxa"/>
            <w:gridSpan w:val="2"/>
          </w:tcPr>
          <w:p w:rsidRPr="00A14E7D" w:rsidR="00EC0E64" w:rsidP="00097BC1" w:rsidRDefault="00EC0E64" w14:paraId="4D8CD8D8" w14:textId="77777777">
            <w:pPr>
              <w:jc w:val="left"/>
              <w:rPr>
                <w:rFonts w:cs="Calibri"/>
              </w:rPr>
            </w:pPr>
            <w:r w:rsidRPr="00A14E7D">
              <w:rPr>
                <w:rFonts w:cs="Calibri"/>
              </w:rPr>
              <w:t>Type</w:t>
            </w:r>
          </w:p>
        </w:tc>
        <w:tc>
          <w:tcPr>
            <w:tcW w:w="2970" w:type="dxa"/>
            <w:gridSpan w:val="3"/>
          </w:tcPr>
          <w:p w:rsidRPr="00A14E7D" w:rsidR="00EC0E64" w:rsidP="00EC31A5" w:rsidRDefault="00EC0E64" w14:paraId="2F67ABE3" w14:textId="52181B7D">
            <w:pPr>
              <w:rPr>
                <w:rFonts w:cs="Calibri"/>
              </w:rPr>
            </w:pPr>
            <w:r w:rsidRPr="00A14E7D">
              <w:rPr>
                <w:rFonts w:cs="Calibri"/>
              </w:rPr>
              <w:t xml:space="preserve">Briefing </w:t>
            </w:r>
          </w:p>
        </w:tc>
        <w:tc>
          <w:tcPr>
            <w:tcW w:w="2852" w:type="dxa"/>
            <w:gridSpan w:val="3"/>
          </w:tcPr>
          <w:p w:rsidRPr="00A14E7D" w:rsidR="00EC0E64" w:rsidP="00EC31A5" w:rsidRDefault="00EC0E64" w14:paraId="373A0001" w14:textId="0014AE3C">
            <w:pPr>
              <w:rPr>
                <w:rFonts w:cs="Calibri"/>
              </w:rPr>
            </w:pPr>
          </w:p>
        </w:tc>
        <w:tc>
          <w:tcPr>
            <w:tcW w:w="2911" w:type="dxa"/>
            <w:gridSpan w:val="2"/>
          </w:tcPr>
          <w:p w:rsidRPr="00A14E7D" w:rsidR="00EC0E64" w:rsidP="00EC31A5" w:rsidRDefault="00EC0E64" w14:paraId="471EE65A" w14:textId="61E0972E">
            <w:pPr>
              <w:rPr>
                <w:rFonts w:cs="Calibri"/>
              </w:rPr>
            </w:pPr>
          </w:p>
        </w:tc>
      </w:tr>
      <w:tr w:rsidRPr="00A14E7D" w:rsidR="00EC0E64" w:rsidTr="0062297A" w14:paraId="066B3334" w14:textId="77777777">
        <w:tc>
          <w:tcPr>
            <w:tcW w:w="1692" w:type="dxa"/>
            <w:gridSpan w:val="2"/>
            <w:vAlign w:val="center"/>
          </w:tcPr>
          <w:p w:rsidRPr="00A14E7D" w:rsidR="00EC0E64" w:rsidP="009D59CB" w:rsidRDefault="00EC0E64" w14:paraId="1E39656D" w14:textId="77777777">
            <w:pPr>
              <w:jc w:val="left"/>
            </w:pPr>
            <w:r w:rsidRPr="00A14E7D">
              <w:t>Open?</w:t>
            </w:r>
          </w:p>
        </w:tc>
        <w:tc>
          <w:tcPr>
            <w:tcW w:w="990" w:type="dxa"/>
            <w:vAlign w:val="center"/>
          </w:tcPr>
          <w:p w:rsidRPr="00A14E7D" w:rsidR="00EC0E64" w:rsidP="009D59CB" w:rsidRDefault="00EC0E64" w14:paraId="1AF4C6AA" w14:textId="6AFA06F9">
            <w:r w:rsidRPr="00A14E7D">
              <w:t xml:space="preserve">Yes </w:t>
            </w:r>
          </w:p>
        </w:tc>
        <w:tc>
          <w:tcPr>
            <w:tcW w:w="1128" w:type="dxa"/>
            <w:vAlign w:val="center"/>
          </w:tcPr>
          <w:p w:rsidRPr="00A14E7D" w:rsidR="00EC0E64" w:rsidP="009D59CB" w:rsidRDefault="00EC0E64" w14:paraId="3B7626D9" w14:textId="388D8D2F"/>
        </w:tc>
        <w:tc>
          <w:tcPr>
            <w:tcW w:w="1840" w:type="dxa"/>
            <w:gridSpan w:val="2"/>
            <w:vAlign w:val="center"/>
          </w:tcPr>
          <w:p w:rsidRPr="003832E4" w:rsidR="00EC0E64" w:rsidP="00F651AD" w:rsidRDefault="00EC0E64" w14:paraId="3EBD2A6C" w14:textId="05A37E63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775" w:type="dxa"/>
            <w:gridSpan w:val="4"/>
            <w:vAlign w:val="center"/>
          </w:tcPr>
          <w:p w:rsidRPr="00A14E7D" w:rsidR="00EC0E64" w:rsidP="009D59CB" w:rsidRDefault="00EC0E64" w14:paraId="7A115808" w14:textId="77777777"/>
        </w:tc>
      </w:tr>
      <w:tr w:rsidRPr="00A14E7D" w:rsidR="00EC0E64" w:rsidTr="0062297A" w14:paraId="5A7F32EF" w14:textId="77777777">
        <w:tc>
          <w:tcPr>
            <w:tcW w:w="1692" w:type="dxa"/>
            <w:gridSpan w:val="2"/>
          </w:tcPr>
          <w:p w:rsidRPr="00A14E7D" w:rsidR="00EC0E64" w:rsidP="00097BC1" w:rsidRDefault="00EC0E64" w14:paraId="599814F3" w14:textId="031A1707">
            <w:pPr>
              <w:jc w:val="left"/>
            </w:pPr>
            <w:r w:rsidRPr="00A14E7D">
              <w:t>Presenter</w:t>
            </w:r>
            <w:r w:rsidR="00C7746A">
              <w:t>/s</w:t>
            </w:r>
          </w:p>
        </w:tc>
        <w:tc>
          <w:tcPr>
            <w:tcW w:w="8733" w:type="dxa"/>
            <w:gridSpan w:val="8"/>
          </w:tcPr>
          <w:p w:rsidRPr="00A14E7D" w:rsidR="00EC0E64" w:rsidP="00097BC1" w:rsidRDefault="00C7746A" w14:paraId="3A689DEC" w14:textId="190B3380">
            <w:r>
              <w:t>Tony Quickfall and</w:t>
            </w:r>
            <w:r w:rsidR="00C0133C">
              <w:t xml:space="preserve"> Jaime McLellan</w:t>
            </w:r>
          </w:p>
        </w:tc>
      </w:tr>
      <w:tr w:rsidRPr="00A14E7D" w:rsidR="00E1107A" w:rsidTr="00E1107A" w14:paraId="22BA0EB4" w14:textId="77777777">
        <w:trPr>
          <w:trHeight w:val="522"/>
        </w:trPr>
        <w:tc>
          <w:tcPr>
            <w:tcW w:w="1692" w:type="dxa"/>
            <w:gridSpan w:val="2"/>
            <w:vMerge w:val="restart"/>
          </w:tcPr>
          <w:p w:rsidR="00E1107A" w:rsidP="00097BC1" w:rsidRDefault="00E1107A" w14:paraId="207F4822" w14:textId="77777777">
            <w:pPr>
              <w:jc w:val="left"/>
            </w:pPr>
            <w:r w:rsidRPr="00A14E7D">
              <w:t>Attendance</w:t>
            </w:r>
          </w:p>
          <w:p w:rsidRPr="000442EE" w:rsidR="000442EE" w:rsidP="000442EE" w:rsidRDefault="000442EE" w14:paraId="4AEDC5E4" w14:textId="77777777"/>
          <w:p w:rsidRPr="000442EE" w:rsidR="000442EE" w:rsidP="000442EE" w:rsidRDefault="000442EE" w14:paraId="513B440D" w14:textId="77777777"/>
          <w:p w:rsidRPr="000442EE" w:rsidR="000442EE" w:rsidP="000442EE" w:rsidRDefault="000442EE" w14:paraId="650B770E" w14:textId="77777777"/>
          <w:p w:rsidRPr="000442EE" w:rsidR="000442EE" w:rsidP="000442EE" w:rsidRDefault="000442EE" w14:paraId="3E5CE3A6" w14:textId="77777777"/>
          <w:p w:rsidRPr="000442EE" w:rsidR="000442EE" w:rsidP="000442EE" w:rsidRDefault="000442EE" w14:paraId="77783AAA" w14:textId="77777777"/>
          <w:p w:rsidRPr="000442EE" w:rsidR="000442EE" w:rsidP="000442EE" w:rsidRDefault="000442EE" w14:paraId="5CD1F09C" w14:textId="77777777"/>
        </w:tc>
        <w:tc>
          <w:tcPr>
            <w:tcW w:w="2118" w:type="dxa"/>
            <w:gridSpan w:val="2"/>
          </w:tcPr>
          <w:p w:rsidRPr="00A14E7D" w:rsidR="00E1107A" w:rsidP="00E1107A" w:rsidRDefault="00E1107A" w14:paraId="7D087F30" w14:textId="77777777">
            <w:pPr>
              <w:jc w:val="left"/>
            </w:pPr>
            <w:r>
              <w:lastRenderedPageBreak/>
              <w:t>Mayor and Councillors</w:t>
            </w:r>
          </w:p>
        </w:tc>
        <w:tc>
          <w:tcPr>
            <w:tcW w:w="6615" w:type="dxa"/>
            <w:gridSpan w:val="6"/>
          </w:tcPr>
          <w:p w:rsidR="00E1107A" w:rsidP="00E1107A" w:rsidRDefault="00E1107A" w14:paraId="42A1609B" w14:textId="77777777">
            <w:r w:rsidRPr="00515AC8">
              <w:t xml:space="preserve">Rodney Dow (Mayor); Katrina Christison (Deputy Mayor); </w:t>
            </w:r>
            <w:r w:rsidRPr="00A62071">
              <w:t xml:space="preserve">Tayla Barclay; </w:t>
            </w:r>
            <w:r w:rsidRPr="00515AC8">
              <w:t>Jo Butcher; Shane Carr; Kit Jeffries;</w:t>
            </w:r>
            <w:r w:rsidRPr="00504D06">
              <w:t xml:space="preserve"> Jaimee Tamaki; </w:t>
            </w:r>
            <w:r w:rsidRPr="00515AC8">
              <w:t>Michael Woodward</w:t>
            </w:r>
            <w:r w:rsidR="00504D06">
              <w:t xml:space="preserve"> (online)</w:t>
            </w:r>
          </w:p>
          <w:p w:rsidR="004F736F" w:rsidP="00E1107A" w:rsidRDefault="004F736F" w14:paraId="5D166814" w14:textId="77777777">
            <w:pPr>
              <w:rPr>
                <w:lang w:eastAsia="en-NZ"/>
              </w:rPr>
            </w:pPr>
            <w:r w:rsidRPr="00DC0B0B">
              <w:rPr>
                <w:lang w:eastAsia="en-NZ"/>
              </w:rPr>
              <w:t xml:space="preserve">Apologies: </w:t>
            </w:r>
            <w:r w:rsidRPr="00DC0B0B" w:rsidR="00DC0B0B">
              <w:rPr>
                <w:lang w:eastAsia="en-NZ"/>
              </w:rPr>
              <w:t>Andrew Barker and Tennille Kete</w:t>
            </w:r>
          </w:p>
          <w:p w:rsidRPr="00D426B7" w:rsidR="00D426B7" w:rsidP="00E1107A" w:rsidRDefault="00D426B7" w14:paraId="4A045191" w14:textId="718AB689">
            <w:pPr>
              <w:rPr>
                <w:b/>
                <w:bCs/>
                <w:highlight w:val="yellow"/>
                <w:lang w:eastAsia="en-NZ"/>
              </w:rPr>
            </w:pPr>
            <w:r w:rsidRPr="00D426B7">
              <w:rPr>
                <w:b/>
                <w:bCs/>
                <w:lang w:eastAsia="en-NZ"/>
              </w:rPr>
              <w:t>No declared interests.</w:t>
            </w:r>
          </w:p>
        </w:tc>
      </w:tr>
      <w:tr w:rsidRPr="00A14E7D" w:rsidR="00E1107A" w:rsidTr="0062297A" w14:paraId="1034F205" w14:textId="77777777">
        <w:trPr>
          <w:trHeight w:val="308"/>
        </w:trPr>
        <w:tc>
          <w:tcPr>
            <w:tcW w:w="1692" w:type="dxa"/>
            <w:gridSpan w:val="2"/>
            <w:vMerge/>
          </w:tcPr>
          <w:p w:rsidRPr="00A14E7D" w:rsidR="00E1107A" w:rsidP="00097BC1" w:rsidRDefault="00E1107A" w14:paraId="40E66FB1" w14:textId="77777777">
            <w:pPr>
              <w:jc w:val="left"/>
            </w:pPr>
          </w:p>
        </w:tc>
        <w:tc>
          <w:tcPr>
            <w:tcW w:w="2118" w:type="dxa"/>
            <w:gridSpan w:val="2"/>
          </w:tcPr>
          <w:p w:rsidRPr="00A14E7D" w:rsidR="00E1107A" w:rsidP="00097BC1" w:rsidRDefault="00E1107A" w14:paraId="6357B755" w14:textId="77777777">
            <w:r w:rsidRPr="00A14E7D">
              <w:t>ŌDC Staff</w:t>
            </w:r>
          </w:p>
        </w:tc>
        <w:tc>
          <w:tcPr>
            <w:tcW w:w="6615" w:type="dxa"/>
            <w:gridSpan w:val="6"/>
          </w:tcPr>
          <w:p w:rsidRPr="002F06BC" w:rsidR="00E1107A" w:rsidP="00097BC1" w:rsidRDefault="00E1107A" w14:paraId="37213682" w14:textId="7E5581BB">
            <w:pPr>
              <w:rPr>
                <w:highlight w:val="yellow"/>
                <w:lang w:eastAsia="en-NZ"/>
              </w:rPr>
            </w:pPr>
            <w:r w:rsidRPr="00515AC8">
              <w:t xml:space="preserve">Tanya Winter (Chief Executive); Graham Bunn (Group Manager Business Enablement); Nardia Gower (Group Manager Strategy &amp; </w:t>
            </w:r>
            <w:r w:rsidRPr="00515AC8">
              <w:lastRenderedPageBreak/>
              <w:t xml:space="preserve">Community); Tony Quickfall (Group Manager Regulatory and Growth); </w:t>
            </w:r>
            <w:r w:rsidRPr="001E384E">
              <w:t>Mark Lewis (Group Manager Engineering &amp; Assets)</w:t>
            </w:r>
            <w:r w:rsidR="001017B3">
              <w:t>;</w:t>
            </w:r>
            <w:r w:rsidRPr="001E384E" w:rsidR="0051350E">
              <w:t xml:space="preserve"> </w:t>
            </w:r>
            <w:r w:rsidRPr="00504D06" w:rsidR="0051350E">
              <w:t>Jaime McLellan</w:t>
            </w:r>
            <w:r w:rsidRPr="00504D06" w:rsidR="00504D06">
              <w:t xml:space="preserve"> (Manager Planning)</w:t>
            </w:r>
            <w:r w:rsidRPr="00504D06" w:rsidR="0051350E">
              <w:t>, James Connon</w:t>
            </w:r>
            <w:r w:rsidRPr="00504D06" w:rsidR="00504D06">
              <w:t xml:space="preserve"> (Planner)</w:t>
            </w:r>
            <w:r w:rsidR="001017B3">
              <w:t>; Jess Hood (Manager Governance)</w:t>
            </w:r>
          </w:p>
        </w:tc>
      </w:tr>
      <w:tr w:rsidRPr="00A14E7D" w:rsidR="00E1107A" w:rsidTr="0062297A" w14:paraId="4F2ECF69" w14:textId="77777777">
        <w:trPr>
          <w:trHeight w:val="308"/>
        </w:trPr>
        <w:tc>
          <w:tcPr>
            <w:tcW w:w="1692" w:type="dxa"/>
            <w:gridSpan w:val="2"/>
            <w:vMerge/>
          </w:tcPr>
          <w:p w:rsidRPr="00A14E7D" w:rsidR="00E1107A" w:rsidP="00097BC1" w:rsidRDefault="00E1107A" w14:paraId="5A3566A8" w14:textId="77777777">
            <w:pPr>
              <w:jc w:val="left"/>
            </w:pPr>
          </w:p>
        </w:tc>
        <w:tc>
          <w:tcPr>
            <w:tcW w:w="2118" w:type="dxa"/>
            <w:gridSpan w:val="2"/>
          </w:tcPr>
          <w:p w:rsidRPr="00A14E7D" w:rsidR="00E1107A" w:rsidP="00097BC1" w:rsidRDefault="00E1107A" w14:paraId="4DB027C0" w14:textId="77777777">
            <w:r w:rsidRPr="00A14E7D">
              <w:t>External</w:t>
            </w:r>
          </w:p>
        </w:tc>
        <w:tc>
          <w:tcPr>
            <w:tcW w:w="6615" w:type="dxa"/>
            <w:gridSpan w:val="6"/>
          </w:tcPr>
          <w:p w:rsidRPr="00A14E7D" w:rsidR="00E1107A" w:rsidP="000976E4" w:rsidRDefault="00037E87" w14:paraId="79F1E017" w14:textId="5BB0795F">
            <w:pPr>
              <w:tabs>
                <w:tab w:val="left" w:pos="1487"/>
              </w:tabs>
            </w:pPr>
            <w:r>
              <w:t xml:space="preserve">Cathy O’Callaghan, </w:t>
            </w:r>
            <w:r w:rsidR="002110DE">
              <w:t>O’Callaghan &amp; Associates</w:t>
            </w:r>
            <w:r>
              <w:t xml:space="preserve"> (online)</w:t>
            </w:r>
          </w:p>
        </w:tc>
      </w:tr>
      <w:tr w:rsidRPr="00A14E7D" w:rsidR="00EC0E64" w:rsidTr="0062297A" w14:paraId="61C384A1" w14:textId="77777777">
        <w:tc>
          <w:tcPr>
            <w:tcW w:w="1692" w:type="dxa"/>
            <w:gridSpan w:val="2"/>
            <w:vAlign w:val="center"/>
          </w:tcPr>
          <w:p w:rsidRPr="00A14E7D" w:rsidR="00EC0E64" w:rsidP="00C56032" w:rsidRDefault="00EC0E64" w14:paraId="51D7CF20" w14:textId="3D70BF33"/>
        </w:tc>
        <w:tc>
          <w:tcPr>
            <w:tcW w:w="2118" w:type="dxa"/>
            <w:gridSpan w:val="2"/>
            <w:vAlign w:val="center"/>
          </w:tcPr>
          <w:p w:rsidRPr="00A14E7D" w:rsidR="00EC0E64" w:rsidP="009D59CB" w:rsidRDefault="00F02A7B" w14:paraId="5F31F29D" w14:textId="71CF344F">
            <w:r>
              <w:t>Commenced</w:t>
            </w:r>
          </w:p>
        </w:tc>
        <w:tc>
          <w:tcPr>
            <w:tcW w:w="2248" w:type="dxa"/>
            <w:gridSpan w:val="3"/>
            <w:vAlign w:val="center"/>
          </w:tcPr>
          <w:p w:rsidRPr="00A14E7D" w:rsidR="00EC0E64" w:rsidP="009D59CB" w:rsidRDefault="00F02A7B" w14:paraId="1A3551C5" w14:textId="3914FCE3">
            <w:r>
              <w:t>9.00am</w:t>
            </w:r>
          </w:p>
        </w:tc>
        <w:tc>
          <w:tcPr>
            <w:tcW w:w="2183" w:type="dxa"/>
            <w:gridSpan w:val="2"/>
            <w:vAlign w:val="center"/>
          </w:tcPr>
          <w:p w:rsidRPr="00A14E7D" w:rsidR="00EC0E64" w:rsidP="009D59CB" w:rsidRDefault="00EC0E64" w14:paraId="0A8EB927" w14:textId="77777777">
            <w:pPr>
              <w:rPr>
                <w:rFonts w:cs="Calibri"/>
              </w:rPr>
            </w:pPr>
            <w:r w:rsidRPr="00A14E7D">
              <w:rPr>
                <w:rFonts w:cs="Calibri"/>
              </w:rPr>
              <w:t>Concluded</w:t>
            </w:r>
          </w:p>
        </w:tc>
        <w:tc>
          <w:tcPr>
            <w:tcW w:w="2184" w:type="dxa"/>
            <w:vAlign w:val="center"/>
          </w:tcPr>
          <w:p w:rsidRPr="00A14E7D" w:rsidR="00EC0E64" w:rsidP="009D59CB" w:rsidRDefault="00F02A7B" w14:paraId="2061C4B1" w14:textId="2A80227E">
            <w:r>
              <w:t>10.00am</w:t>
            </w:r>
          </w:p>
        </w:tc>
      </w:tr>
      <w:tr w:rsidRPr="00A14E7D" w:rsidR="009F7C1C" w:rsidTr="00925EE1" w14:paraId="37B479A6" w14:textId="77777777">
        <w:tc>
          <w:tcPr>
            <w:tcW w:w="1692" w:type="dxa"/>
            <w:gridSpan w:val="2"/>
            <w:vAlign w:val="center"/>
          </w:tcPr>
          <w:p w:rsidRPr="00A14E7D" w:rsidR="009F7C1C" w:rsidP="00097BC1" w:rsidRDefault="009F7C1C" w14:paraId="30EB7E28" w14:textId="77777777">
            <w:pPr>
              <w:jc w:val="left"/>
            </w:pPr>
            <w:r w:rsidRPr="00A14E7D">
              <w:t>Next steps</w:t>
            </w:r>
          </w:p>
        </w:tc>
        <w:tc>
          <w:tcPr>
            <w:tcW w:w="8733" w:type="dxa"/>
            <w:gridSpan w:val="8"/>
            <w:vAlign w:val="center"/>
          </w:tcPr>
          <w:p w:rsidRPr="00A14E7D" w:rsidR="009F7C1C" w:rsidP="00097BC1" w:rsidRDefault="009F7C1C" w14:paraId="3B89FCD0" w14:textId="2E4B9233">
            <w:r>
              <w:t>Send councillors link to Government website and updated ŌDC webpage.</w:t>
            </w:r>
          </w:p>
        </w:tc>
      </w:tr>
      <w:tr w:rsidRPr="00AF64E2" w:rsidR="00EC0E64" w:rsidTr="0062297A" w14:paraId="59D0BE54" w14:textId="77777777">
        <w:tc>
          <w:tcPr>
            <w:tcW w:w="1692" w:type="dxa"/>
            <w:gridSpan w:val="2"/>
            <w:vAlign w:val="center"/>
          </w:tcPr>
          <w:p w:rsidRPr="00A14E7D" w:rsidR="00EC0E64" w:rsidP="006B4E15" w:rsidRDefault="00EC0E64" w14:paraId="64B5C33B" w14:textId="77777777">
            <w:pPr>
              <w:jc w:val="left"/>
            </w:pPr>
            <w:r w:rsidRPr="00A14E7D">
              <w:t>Presentation</w:t>
            </w:r>
          </w:p>
        </w:tc>
        <w:tc>
          <w:tcPr>
            <w:tcW w:w="990" w:type="dxa"/>
            <w:vAlign w:val="center"/>
          </w:tcPr>
          <w:p w:rsidRPr="00A14E7D" w:rsidR="00EC0E64" w:rsidP="006B4E15" w:rsidRDefault="00EC0E64" w14:paraId="2C0F904B" w14:textId="335BCF89">
            <w:r w:rsidRPr="00A14E7D">
              <w:t xml:space="preserve">Yes </w:t>
            </w:r>
          </w:p>
        </w:tc>
        <w:tc>
          <w:tcPr>
            <w:tcW w:w="1128" w:type="dxa"/>
            <w:vAlign w:val="center"/>
          </w:tcPr>
          <w:p w:rsidR="00EC0E64" w:rsidP="006B4E15" w:rsidRDefault="00EC0E64" w14:paraId="6C1F4943" w14:textId="36B1EE78"/>
        </w:tc>
        <w:tc>
          <w:tcPr>
            <w:tcW w:w="852" w:type="dxa"/>
            <w:vAlign w:val="center"/>
          </w:tcPr>
          <w:p w:rsidR="00EC0E64" w:rsidP="006B4E15" w:rsidRDefault="00EC0E64" w14:paraId="074A7C24" w14:textId="77777777">
            <w:pPr>
              <w:rPr>
                <w:rFonts w:cs="Calibri"/>
              </w:rPr>
            </w:pPr>
          </w:p>
        </w:tc>
        <w:tc>
          <w:tcPr>
            <w:tcW w:w="5763" w:type="dxa"/>
            <w:gridSpan w:val="5"/>
            <w:vAlign w:val="center"/>
          </w:tcPr>
          <w:p w:rsidRPr="00AF64E2" w:rsidR="00EC0E64" w:rsidP="006B4E15" w:rsidRDefault="00EC0E64" w14:paraId="4F891AAA" w14:textId="77777777"/>
        </w:tc>
      </w:tr>
    </w:tbl>
    <w:p w:rsidR="003B4E8D" w:rsidRDefault="003B4E8D" w14:paraId="38227CCD" w14:textId="77777777"/>
    <w:p w:rsidR="009F7C1C" w:rsidP="003B7B2A" w:rsidRDefault="009F7C1C" w14:paraId="2B7339CE" w14:textId="77777777">
      <w:pPr>
        <w:spacing w:before="0" w:after="160" w:line="278" w:lineRule="auto"/>
        <w:jc w:val="left"/>
      </w:pPr>
    </w:p>
    <w:tbl>
      <w:tblPr>
        <w:tblStyle w:val="TableGrid"/>
        <w:tblW w:w="0" w:type="auto"/>
        <w:tblInd w:w="-5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47"/>
        <w:gridCol w:w="846"/>
        <w:gridCol w:w="990"/>
        <w:gridCol w:w="988"/>
        <w:gridCol w:w="140"/>
        <w:gridCol w:w="64"/>
        <w:gridCol w:w="788"/>
        <w:gridCol w:w="988"/>
        <w:gridCol w:w="407"/>
        <w:gridCol w:w="1457"/>
        <w:gridCol w:w="726"/>
        <w:gridCol w:w="2184"/>
      </w:tblGrid>
      <w:tr w:rsidRPr="00AF64E2" w:rsidR="00446D25" w:rsidTr="00325D52" w14:paraId="5E26E832" w14:textId="77777777">
        <w:tc>
          <w:tcPr>
            <w:tcW w:w="847" w:type="dxa"/>
          </w:tcPr>
          <w:p w:rsidRPr="00AF64E2" w:rsidR="00446D25" w:rsidP="009D59CB" w:rsidRDefault="00446D25" w14:paraId="47F494D1" w14:textId="77777777">
            <w:pPr>
              <w:jc w:val="left"/>
            </w:pPr>
            <w:r w:rsidRPr="00AF64E2">
              <w:t>Item #</w:t>
            </w:r>
          </w:p>
        </w:tc>
        <w:tc>
          <w:tcPr>
            <w:tcW w:w="846" w:type="dxa"/>
          </w:tcPr>
          <w:p w:rsidRPr="00AF64E2" w:rsidR="00446D25" w:rsidP="00DA5E25" w:rsidRDefault="00446D25" w14:paraId="0CFDE5E1" w14:textId="77777777">
            <w:pPr>
              <w:pStyle w:val="Heading3"/>
              <w:jc w:val="left"/>
            </w:pPr>
            <w:bookmarkStart w:name="_Ref229129634" w:id="1"/>
            <w:r>
              <w:t>2</w:t>
            </w:r>
            <w:bookmarkEnd w:id="1"/>
          </w:p>
        </w:tc>
        <w:tc>
          <w:tcPr>
            <w:tcW w:w="8732" w:type="dxa"/>
            <w:gridSpan w:val="10"/>
          </w:tcPr>
          <w:p w:rsidRPr="00AF64E2" w:rsidR="00446D25" w:rsidP="009D59CB" w:rsidRDefault="00CB58B9" w14:paraId="036894F3" w14:textId="799CE4C4">
            <w:pPr>
              <w:pStyle w:val="Heading2"/>
            </w:pPr>
            <w:r>
              <w:t>Appointment – District Licensing Committee</w:t>
            </w:r>
          </w:p>
        </w:tc>
      </w:tr>
      <w:tr w:rsidRPr="00A14E7D" w:rsidR="005A2C7C" w:rsidTr="00325D52" w14:paraId="59AD2AA2" w14:textId="77777777">
        <w:tc>
          <w:tcPr>
            <w:tcW w:w="1693" w:type="dxa"/>
            <w:gridSpan w:val="2"/>
          </w:tcPr>
          <w:p w:rsidRPr="00A14E7D" w:rsidR="005A2C7C" w:rsidP="009D59CB" w:rsidRDefault="005A2C7C" w14:paraId="15A6AFAA" w14:textId="77777777">
            <w:pPr>
              <w:jc w:val="left"/>
              <w:rPr>
                <w:rFonts w:cs="Calibri"/>
              </w:rPr>
            </w:pPr>
            <w:r w:rsidRPr="00A14E7D">
              <w:rPr>
                <w:rFonts w:cs="Calibri"/>
              </w:rPr>
              <w:t>Type</w:t>
            </w:r>
          </w:p>
        </w:tc>
        <w:tc>
          <w:tcPr>
            <w:tcW w:w="2970" w:type="dxa"/>
            <w:gridSpan w:val="5"/>
          </w:tcPr>
          <w:p w:rsidRPr="00A14E7D" w:rsidR="005A2C7C" w:rsidP="009D59CB" w:rsidRDefault="00D426B7" w14:paraId="36ADDD02" w14:textId="507E68DF">
            <w:pPr>
              <w:rPr>
                <w:rFonts w:cs="Calibri"/>
              </w:rPr>
            </w:pPr>
            <w:r>
              <w:rPr>
                <w:rFonts w:cs="Calibri"/>
              </w:rPr>
              <w:t>Discussion</w:t>
            </w:r>
            <w:r w:rsidRPr="00A14E7D" w:rsidR="005A2C7C">
              <w:rPr>
                <w:rFonts w:cs="Calibri"/>
              </w:rPr>
              <w:t xml:space="preserve">  </w:t>
            </w:r>
          </w:p>
        </w:tc>
        <w:tc>
          <w:tcPr>
            <w:tcW w:w="2852" w:type="dxa"/>
            <w:gridSpan w:val="3"/>
          </w:tcPr>
          <w:p w:rsidRPr="00A14E7D" w:rsidR="005A2C7C" w:rsidP="009D59CB" w:rsidRDefault="005A2C7C" w14:paraId="47045DCF" w14:textId="0FCAEF98">
            <w:pPr>
              <w:rPr>
                <w:rFonts w:cs="Calibri"/>
              </w:rPr>
            </w:pPr>
          </w:p>
        </w:tc>
        <w:tc>
          <w:tcPr>
            <w:tcW w:w="2910" w:type="dxa"/>
            <w:gridSpan w:val="2"/>
          </w:tcPr>
          <w:p w:rsidRPr="00A14E7D" w:rsidR="005A2C7C" w:rsidP="009D59CB" w:rsidRDefault="005A2C7C" w14:paraId="0D8F9E00" w14:textId="2378D27B">
            <w:pPr>
              <w:rPr>
                <w:rFonts w:cs="Calibri"/>
              </w:rPr>
            </w:pPr>
          </w:p>
        </w:tc>
      </w:tr>
      <w:tr w:rsidRPr="00A14E7D" w:rsidR="005A2C7C" w:rsidTr="00325D52" w14:paraId="205F8888" w14:textId="77777777">
        <w:tc>
          <w:tcPr>
            <w:tcW w:w="1693" w:type="dxa"/>
            <w:gridSpan w:val="2"/>
            <w:vAlign w:val="center"/>
          </w:tcPr>
          <w:p w:rsidRPr="00A14E7D" w:rsidR="005A2C7C" w:rsidP="009D59CB" w:rsidRDefault="005A2C7C" w14:paraId="63497160" w14:textId="77777777">
            <w:pPr>
              <w:jc w:val="left"/>
            </w:pPr>
            <w:r w:rsidRPr="00A14E7D">
              <w:t>Open?</w:t>
            </w:r>
          </w:p>
        </w:tc>
        <w:tc>
          <w:tcPr>
            <w:tcW w:w="990" w:type="dxa"/>
            <w:vAlign w:val="center"/>
          </w:tcPr>
          <w:p w:rsidRPr="00A14E7D" w:rsidR="005A2C7C" w:rsidP="009D59CB" w:rsidRDefault="005A2C7C" w14:paraId="138F58A1" w14:textId="16643538">
            <w:r w:rsidRPr="00A14E7D">
              <w:t xml:space="preserve">Yes </w:t>
            </w:r>
          </w:p>
        </w:tc>
        <w:tc>
          <w:tcPr>
            <w:tcW w:w="988" w:type="dxa"/>
            <w:vAlign w:val="center"/>
          </w:tcPr>
          <w:p w:rsidRPr="00A14E7D" w:rsidR="005A2C7C" w:rsidP="009D59CB" w:rsidRDefault="005A2C7C" w14:paraId="7D47C96A" w14:textId="644BB5EB"/>
        </w:tc>
        <w:tc>
          <w:tcPr>
            <w:tcW w:w="1980" w:type="dxa"/>
            <w:gridSpan w:val="4"/>
            <w:vAlign w:val="center"/>
          </w:tcPr>
          <w:p w:rsidRPr="00A14E7D" w:rsidR="005A2C7C" w:rsidP="009D59CB" w:rsidRDefault="005A2C7C" w14:paraId="4606D8CD" w14:textId="478EDBA7">
            <w:pPr>
              <w:jc w:val="left"/>
            </w:pPr>
          </w:p>
        </w:tc>
        <w:tc>
          <w:tcPr>
            <w:tcW w:w="4774" w:type="dxa"/>
            <w:gridSpan w:val="4"/>
            <w:vAlign w:val="center"/>
          </w:tcPr>
          <w:p w:rsidRPr="00A14E7D" w:rsidR="005A2C7C" w:rsidP="009D59CB" w:rsidRDefault="005A2C7C" w14:paraId="0FB7FC87" w14:textId="77777777"/>
        </w:tc>
      </w:tr>
      <w:tr w:rsidRPr="00A14E7D" w:rsidR="005A2C7C" w:rsidTr="00325D52" w14:paraId="30201E1E" w14:textId="77777777">
        <w:tc>
          <w:tcPr>
            <w:tcW w:w="1693" w:type="dxa"/>
            <w:gridSpan w:val="2"/>
          </w:tcPr>
          <w:p w:rsidRPr="00A14E7D" w:rsidR="005A2C7C" w:rsidP="009D59CB" w:rsidRDefault="005A2C7C" w14:paraId="0C0599CF" w14:textId="211B957F">
            <w:pPr>
              <w:jc w:val="left"/>
            </w:pPr>
            <w:r w:rsidRPr="00A14E7D">
              <w:t>Presenter</w:t>
            </w:r>
          </w:p>
        </w:tc>
        <w:tc>
          <w:tcPr>
            <w:tcW w:w="8732" w:type="dxa"/>
            <w:gridSpan w:val="10"/>
          </w:tcPr>
          <w:p w:rsidRPr="00A14E7D" w:rsidR="005A2C7C" w:rsidP="009D59CB" w:rsidRDefault="00B30AF9" w14:paraId="4DEA49DA" w14:textId="37FD2736">
            <w:r>
              <w:t>Tony Quickfall</w:t>
            </w:r>
          </w:p>
        </w:tc>
      </w:tr>
      <w:tr w:rsidRPr="00A14E7D" w:rsidR="00325D52" w:rsidTr="00325D52" w14:paraId="5C8795EF" w14:textId="77777777">
        <w:trPr>
          <w:trHeight w:val="522"/>
        </w:trPr>
        <w:tc>
          <w:tcPr>
            <w:tcW w:w="1693" w:type="dxa"/>
            <w:gridSpan w:val="2"/>
            <w:vMerge w:val="restart"/>
          </w:tcPr>
          <w:p w:rsidRPr="00A14E7D" w:rsidR="00325D52" w:rsidP="008678F1" w:rsidRDefault="00325D52" w14:paraId="5B302A48" w14:textId="77777777">
            <w:pPr>
              <w:jc w:val="left"/>
            </w:pPr>
            <w:r w:rsidRPr="00A14E7D">
              <w:t>Attendance</w:t>
            </w:r>
          </w:p>
        </w:tc>
        <w:tc>
          <w:tcPr>
            <w:tcW w:w="2118" w:type="dxa"/>
            <w:gridSpan w:val="3"/>
          </w:tcPr>
          <w:p w:rsidRPr="00A14E7D" w:rsidR="00325D52" w:rsidP="008678F1" w:rsidRDefault="00325D52" w14:paraId="61D2EDA3" w14:textId="77777777">
            <w:pPr>
              <w:jc w:val="left"/>
            </w:pPr>
            <w:r>
              <w:t>Mayor and Councillors</w:t>
            </w:r>
          </w:p>
        </w:tc>
        <w:tc>
          <w:tcPr>
            <w:tcW w:w="6614" w:type="dxa"/>
            <w:gridSpan w:val="7"/>
          </w:tcPr>
          <w:p w:rsidR="00325D52" w:rsidP="008678F1" w:rsidRDefault="00325D52" w14:paraId="472A24CB" w14:textId="6D4AA0DA">
            <w:r w:rsidRPr="00D426B7">
              <w:t>Rodney Dow (Mayor); Katrina Christison (Deputy Mayor); Tayla Barclay;</w:t>
            </w:r>
            <w:r w:rsidR="003B29CE">
              <w:t xml:space="preserve"> </w:t>
            </w:r>
            <w:r w:rsidRPr="00D426B7">
              <w:t>Jo Butcher; Shane Carr; Kit Jeffries;</w:t>
            </w:r>
            <w:r w:rsidR="003B29CE">
              <w:t xml:space="preserve"> </w:t>
            </w:r>
            <w:r w:rsidRPr="00D426B7">
              <w:t>Jaimee Tamaki; Michael Woodward</w:t>
            </w:r>
          </w:p>
          <w:p w:rsidR="00D426B7" w:rsidP="008678F1" w:rsidRDefault="00D426B7" w14:paraId="14B7168B" w14:textId="77777777">
            <w:pPr>
              <w:rPr>
                <w:lang w:eastAsia="en-NZ"/>
              </w:rPr>
            </w:pPr>
            <w:r w:rsidRPr="00D426B7">
              <w:rPr>
                <w:lang w:eastAsia="en-NZ"/>
              </w:rPr>
              <w:t>Apologies: Andrew Barker and Tennille Kete</w:t>
            </w:r>
          </w:p>
          <w:p w:rsidRPr="00D426B7" w:rsidR="00D426B7" w:rsidP="008678F1" w:rsidRDefault="00D426B7" w14:paraId="73F36C1D" w14:textId="3960E89D">
            <w:pPr>
              <w:rPr>
                <w:b/>
                <w:bCs/>
                <w:highlight w:val="yellow"/>
                <w:lang w:eastAsia="en-NZ"/>
              </w:rPr>
            </w:pPr>
            <w:r w:rsidRPr="00D426B7">
              <w:rPr>
                <w:b/>
                <w:bCs/>
                <w:lang w:eastAsia="en-NZ"/>
              </w:rPr>
              <w:t>No declared interests.</w:t>
            </w:r>
          </w:p>
        </w:tc>
      </w:tr>
      <w:tr w:rsidRPr="00A14E7D" w:rsidR="00325D52" w:rsidTr="00325D52" w14:paraId="663EBFC2" w14:textId="77777777">
        <w:trPr>
          <w:trHeight w:val="308"/>
        </w:trPr>
        <w:tc>
          <w:tcPr>
            <w:tcW w:w="1693" w:type="dxa"/>
            <w:gridSpan w:val="2"/>
            <w:vMerge/>
          </w:tcPr>
          <w:p w:rsidRPr="00A14E7D" w:rsidR="00325D52" w:rsidP="008678F1" w:rsidRDefault="00325D52" w14:paraId="399ADA5E" w14:textId="77777777">
            <w:pPr>
              <w:jc w:val="left"/>
            </w:pPr>
          </w:p>
        </w:tc>
        <w:tc>
          <w:tcPr>
            <w:tcW w:w="2118" w:type="dxa"/>
            <w:gridSpan w:val="3"/>
          </w:tcPr>
          <w:p w:rsidRPr="00A14E7D" w:rsidR="00325D52" w:rsidP="008678F1" w:rsidRDefault="00325D52" w14:paraId="04B81002" w14:textId="77777777">
            <w:r w:rsidRPr="00A14E7D">
              <w:t>ŌDC Staff</w:t>
            </w:r>
          </w:p>
        </w:tc>
        <w:tc>
          <w:tcPr>
            <w:tcW w:w="6614" w:type="dxa"/>
            <w:gridSpan w:val="7"/>
          </w:tcPr>
          <w:p w:rsidRPr="002F06BC" w:rsidR="00325D52" w:rsidP="008678F1" w:rsidRDefault="00325D52" w14:paraId="244AD79F" w14:textId="621B73DF">
            <w:pPr>
              <w:rPr>
                <w:highlight w:val="yellow"/>
                <w:lang w:eastAsia="en-NZ"/>
              </w:rPr>
            </w:pPr>
            <w:r w:rsidRPr="00D426B7">
              <w:t>Tanya Winter (Chief Executive); Graham Bunn (Group Manager Business Enablement); Nardia Gower (Group Manager Strategy &amp; Community); Tony Quickfall (Group Manager Regulatory and Growth); Mark Lewis (Group Manager Engineering &amp; Assets)</w:t>
            </w:r>
            <w:r w:rsidR="00D426B7">
              <w:t>, Jess Hood (Manager Governance)</w:t>
            </w:r>
            <w:r w:rsidRPr="00D426B7">
              <w:t>.</w:t>
            </w:r>
          </w:p>
        </w:tc>
      </w:tr>
      <w:tr w:rsidRPr="00A14E7D" w:rsidR="00325D52" w:rsidTr="00325D52" w14:paraId="1E68C4E3" w14:textId="77777777">
        <w:trPr>
          <w:trHeight w:val="308"/>
        </w:trPr>
        <w:tc>
          <w:tcPr>
            <w:tcW w:w="1693" w:type="dxa"/>
            <w:gridSpan w:val="2"/>
            <w:vMerge/>
          </w:tcPr>
          <w:p w:rsidRPr="00A14E7D" w:rsidR="00325D52" w:rsidP="008678F1" w:rsidRDefault="00325D52" w14:paraId="104F5CE1" w14:textId="77777777">
            <w:pPr>
              <w:jc w:val="left"/>
            </w:pPr>
          </w:p>
        </w:tc>
        <w:tc>
          <w:tcPr>
            <w:tcW w:w="2118" w:type="dxa"/>
            <w:gridSpan w:val="3"/>
          </w:tcPr>
          <w:p w:rsidRPr="00A14E7D" w:rsidR="00325D52" w:rsidP="008678F1" w:rsidRDefault="00325D52" w14:paraId="4FAAF0B0" w14:textId="77777777">
            <w:r w:rsidRPr="00A14E7D">
              <w:t>External</w:t>
            </w:r>
          </w:p>
        </w:tc>
        <w:tc>
          <w:tcPr>
            <w:tcW w:w="6614" w:type="dxa"/>
            <w:gridSpan w:val="7"/>
          </w:tcPr>
          <w:p w:rsidRPr="00A14E7D" w:rsidR="00325D52" w:rsidP="008678F1" w:rsidRDefault="008F23EB" w14:paraId="6BE07EAE" w14:textId="6F072CFB">
            <w:pPr>
              <w:tabs>
                <w:tab w:val="left" w:pos="1487"/>
              </w:tabs>
            </w:pPr>
            <w:r>
              <w:t>None</w:t>
            </w:r>
          </w:p>
        </w:tc>
      </w:tr>
      <w:tr w:rsidRPr="00A14E7D" w:rsidR="005A2C7C" w:rsidTr="00325D52" w14:paraId="4CF8FC2F" w14:textId="77777777">
        <w:tc>
          <w:tcPr>
            <w:tcW w:w="1693" w:type="dxa"/>
            <w:gridSpan w:val="2"/>
            <w:vAlign w:val="center"/>
          </w:tcPr>
          <w:p w:rsidRPr="00A14E7D" w:rsidR="005A2C7C" w:rsidP="009D59CB" w:rsidRDefault="005A2C7C" w14:paraId="3455ECB1" w14:textId="52392507"/>
        </w:tc>
        <w:tc>
          <w:tcPr>
            <w:tcW w:w="2182" w:type="dxa"/>
            <w:gridSpan w:val="4"/>
            <w:vAlign w:val="center"/>
          </w:tcPr>
          <w:p w:rsidRPr="00A14E7D" w:rsidR="005A2C7C" w:rsidP="009D59CB" w:rsidRDefault="005A2C7C" w14:paraId="5F660CEE" w14:textId="77777777">
            <w:r w:rsidRPr="00A14E7D">
              <w:t>Commenced</w:t>
            </w:r>
          </w:p>
        </w:tc>
        <w:tc>
          <w:tcPr>
            <w:tcW w:w="2183" w:type="dxa"/>
            <w:gridSpan w:val="3"/>
            <w:vAlign w:val="center"/>
          </w:tcPr>
          <w:p w:rsidRPr="00A14E7D" w:rsidR="005A2C7C" w:rsidP="009D59CB" w:rsidRDefault="008D4B8F" w14:paraId="690ADD00" w14:textId="7E38CBB9">
            <w:r>
              <w:t>10.30am</w:t>
            </w:r>
          </w:p>
        </w:tc>
        <w:tc>
          <w:tcPr>
            <w:tcW w:w="2183" w:type="dxa"/>
            <w:gridSpan w:val="2"/>
            <w:vAlign w:val="center"/>
          </w:tcPr>
          <w:p w:rsidRPr="00A14E7D" w:rsidR="005A2C7C" w:rsidP="009D59CB" w:rsidRDefault="005A2C7C" w14:paraId="60CD4155" w14:textId="77777777">
            <w:pPr>
              <w:rPr>
                <w:rFonts w:cs="Calibri"/>
              </w:rPr>
            </w:pPr>
            <w:r w:rsidRPr="00A14E7D">
              <w:rPr>
                <w:rFonts w:cs="Calibri"/>
              </w:rPr>
              <w:t>Concluded</w:t>
            </w:r>
          </w:p>
        </w:tc>
        <w:tc>
          <w:tcPr>
            <w:tcW w:w="2184" w:type="dxa"/>
            <w:vAlign w:val="center"/>
          </w:tcPr>
          <w:p w:rsidRPr="00A14E7D" w:rsidR="005A2C7C" w:rsidP="009D59CB" w:rsidRDefault="00D426B7" w14:paraId="3D504F24" w14:textId="157A39D3">
            <w:r>
              <w:t>10.16am</w:t>
            </w:r>
          </w:p>
        </w:tc>
      </w:tr>
      <w:tr w:rsidRPr="00A14E7D" w:rsidR="000478D1" w:rsidTr="00757795" w14:paraId="002BF335" w14:textId="77777777">
        <w:tc>
          <w:tcPr>
            <w:tcW w:w="1693" w:type="dxa"/>
            <w:gridSpan w:val="2"/>
            <w:vAlign w:val="center"/>
          </w:tcPr>
          <w:p w:rsidRPr="00A14E7D" w:rsidR="000478D1" w:rsidP="009D59CB" w:rsidRDefault="000478D1" w14:paraId="668F891C" w14:textId="77777777">
            <w:pPr>
              <w:jc w:val="left"/>
            </w:pPr>
            <w:r w:rsidRPr="00A14E7D">
              <w:t>Next steps</w:t>
            </w:r>
          </w:p>
        </w:tc>
        <w:tc>
          <w:tcPr>
            <w:tcW w:w="8732" w:type="dxa"/>
            <w:gridSpan w:val="10"/>
            <w:vAlign w:val="center"/>
          </w:tcPr>
          <w:p w:rsidRPr="00A14E7D" w:rsidR="000478D1" w:rsidP="009D59CB" w:rsidRDefault="000478D1" w14:paraId="2675618C" w14:textId="710BF548">
            <w:r>
              <w:t>Decision Report to 27 October Council meeting</w:t>
            </w:r>
            <w:r w:rsidRPr="00A14E7D">
              <w:t xml:space="preserve"> </w:t>
            </w:r>
          </w:p>
        </w:tc>
      </w:tr>
      <w:tr w:rsidRPr="00AF64E2" w:rsidR="00446D25" w:rsidTr="00325D52" w14:paraId="7AECAD59" w14:textId="77777777">
        <w:tc>
          <w:tcPr>
            <w:tcW w:w="1693" w:type="dxa"/>
            <w:gridSpan w:val="2"/>
            <w:vAlign w:val="center"/>
          </w:tcPr>
          <w:p w:rsidRPr="00AF64E2" w:rsidR="00446D25" w:rsidP="009D59CB" w:rsidRDefault="00446D25" w14:paraId="1FF14586" w14:textId="77777777">
            <w:pPr>
              <w:jc w:val="left"/>
            </w:pPr>
            <w:r>
              <w:t>Presentation</w:t>
            </w:r>
          </w:p>
        </w:tc>
        <w:tc>
          <w:tcPr>
            <w:tcW w:w="990" w:type="dxa"/>
            <w:vAlign w:val="center"/>
          </w:tcPr>
          <w:p w:rsidR="00446D25" w:rsidP="009D59CB" w:rsidRDefault="00446D25" w14:paraId="0604ED77" w14:textId="67DDE302">
            <w:r>
              <w:t xml:space="preserve">Yes </w:t>
            </w:r>
          </w:p>
        </w:tc>
        <w:tc>
          <w:tcPr>
            <w:tcW w:w="988" w:type="dxa"/>
            <w:vAlign w:val="center"/>
          </w:tcPr>
          <w:p w:rsidR="00446D25" w:rsidP="009D59CB" w:rsidRDefault="00446D25" w14:paraId="0616A229" w14:textId="7CC55D7D"/>
        </w:tc>
        <w:tc>
          <w:tcPr>
            <w:tcW w:w="992" w:type="dxa"/>
            <w:gridSpan w:val="3"/>
            <w:vAlign w:val="center"/>
          </w:tcPr>
          <w:p w:rsidR="00446D25" w:rsidP="009D59CB" w:rsidRDefault="00446D25" w14:paraId="2D57ADA7" w14:textId="77777777">
            <w:pPr>
              <w:rPr>
                <w:rFonts w:cs="Calibri"/>
              </w:rPr>
            </w:pPr>
          </w:p>
        </w:tc>
        <w:tc>
          <w:tcPr>
            <w:tcW w:w="5762" w:type="dxa"/>
            <w:gridSpan w:val="5"/>
            <w:vAlign w:val="center"/>
          </w:tcPr>
          <w:p w:rsidRPr="00AF64E2" w:rsidR="00446D25" w:rsidP="009D59CB" w:rsidRDefault="00446D25" w14:paraId="17ADA055" w14:textId="77777777"/>
        </w:tc>
      </w:tr>
    </w:tbl>
    <w:p w:rsidR="003B4E8D" w:rsidRDefault="003B4E8D" w14:paraId="64C332AE" w14:textId="77777777"/>
    <w:p w:rsidRPr="00FC47CE" w:rsidR="001E4D4E" w:rsidRDefault="001E4D4E" w14:paraId="3B4910EF" w14:textId="77777777">
      <w:pPr>
        <w:spacing w:before="0" w:after="160" w:line="278" w:lineRule="auto"/>
        <w:jc w:val="left"/>
        <w:rPr>
          <w:rFonts w:cs="Calibri"/>
        </w:rPr>
      </w:pPr>
    </w:p>
    <w:tbl>
      <w:tblPr>
        <w:tblStyle w:val="TableGrid"/>
        <w:tblW w:w="0" w:type="auto"/>
        <w:tblInd w:w="-5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46"/>
        <w:gridCol w:w="847"/>
        <w:gridCol w:w="990"/>
        <w:gridCol w:w="988"/>
        <w:gridCol w:w="140"/>
        <w:gridCol w:w="64"/>
        <w:gridCol w:w="788"/>
        <w:gridCol w:w="988"/>
        <w:gridCol w:w="407"/>
        <w:gridCol w:w="1457"/>
        <w:gridCol w:w="726"/>
        <w:gridCol w:w="2184"/>
      </w:tblGrid>
      <w:tr w:rsidRPr="00AF64E2" w:rsidR="00446D25" w:rsidTr="00325D52" w14:paraId="717CC604" w14:textId="77777777">
        <w:tc>
          <w:tcPr>
            <w:tcW w:w="846" w:type="dxa"/>
          </w:tcPr>
          <w:p w:rsidRPr="00AF64E2" w:rsidR="00446D25" w:rsidP="009D59CB" w:rsidRDefault="00446D25" w14:paraId="5DD6C3AE" w14:textId="77777777">
            <w:pPr>
              <w:jc w:val="left"/>
            </w:pPr>
            <w:r w:rsidRPr="00AF64E2">
              <w:lastRenderedPageBreak/>
              <w:t>Item #</w:t>
            </w:r>
          </w:p>
        </w:tc>
        <w:tc>
          <w:tcPr>
            <w:tcW w:w="847" w:type="dxa"/>
          </w:tcPr>
          <w:p w:rsidRPr="00AF64E2" w:rsidR="00446D25" w:rsidP="00DA5E25" w:rsidRDefault="00446D25" w14:paraId="131DE240" w14:textId="77777777">
            <w:pPr>
              <w:pStyle w:val="Heading3"/>
              <w:jc w:val="left"/>
            </w:pPr>
            <w:bookmarkStart w:name="_Ref229129641" w:id="2"/>
            <w:r>
              <w:t>3</w:t>
            </w:r>
            <w:bookmarkEnd w:id="2"/>
          </w:p>
        </w:tc>
        <w:tc>
          <w:tcPr>
            <w:tcW w:w="8732" w:type="dxa"/>
            <w:gridSpan w:val="10"/>
          </w:tcPr>
          <w:p w:rsidRPr="00AF64E2" w:rsidR="00446D25" w:rsidP="009D59CB" w:rsidRDefault="00B30AF9" w14:paraId="7C7D6446" w14:textId="329857DF">
            <w:pPr>
              <w:pStyle w:val="Heading2"/>
            </w:pPr>
            <w:r>
              <w:t>Representation Reviews 101</w:t>
            </w:r>
          </w:p>
        </w:tc>
      </w:tr>
      <w:tr w:rsidRPr="00A14E7D" w:rsidR="005A2C7C" w:rsidTr="00325D52" w14:paraId="635ACDC2" w14:textId="77777777">
        <w:tc>
          <w:tcPr>
            <w:tcW w:w="1693" w:type="dxa"/>
            <w:gridSpan w:val="2"/>
          </w:tcPr>
          <w:p w:rsidRPr="00A14E7D" w:rsidR="005A2C7C" w:rsidP="009D59CB" w:rsidRDefault="005A2C7C" w14:paraId="5AC57991" w14:textId="77777777">
            <w:pPr>
              <w:jc w:val="left"/>
              <w:rPr>
                <w:rFonts w:cs="Calibri"/>
              </w:rPr>
            </w:pPr>
            <w:r w:rsidRPr="00A14E7D">
              <w:rPr>
                <w:rFonts w:cs="Calibri"/>
              </w:rPr>
              <w:t>Type</w:t>
            </w:r>
          </w:p>
        </w:tc>
        <w:tc>
          <w:tcPr>
            <w:tcW w:w="2970" w:type="dxa"/>
            <w:gridSpan w:val="5"/>
          </w:tcPr>
          <w:p w:rsidRPr="00A14E7D" w:rsidR="005A2C7C" w:rsidP="009D59CB" w:rsidRDefault="005A2C7C" w14:paraId="64D5A217" w14:textId="00D02ACD">
            <w:pPr>
              <w:rPr>
                <w:rFonts w:cs="Calibri"/>
              </w:rPr>
            </w:pPr>
            <w:r w:rsidRPr="00A14E7D">
              <w:rPr>
                <w:rFonts w:cs="Calibri"/>
              </w:rPr>
              <w:t xml:space="preserve">Briefing  </w:t>
            </w:r>
          </w:p>
        </w:tc>
        <w:tc>
          <w:tcPr>
            <w:tcW w:w="2852" w:type="dxa"/>
            <w:gridSpan w:val="3"/>
          </w:tcPr>
          <w:p w:rsidRPr="00A14E7D" w:rsidR="005A2C7C" w:rsidP="009D59CB" w:rsidRDefault="005A2C7C" w14:paraId="72B83434" w14:textId="70301592">
            <w:pPr>
              <w:rPr>
                <w:rFonts w:cs="Calibri"/>
              </w:rPr>
            </w:pPr>
          </w:p>
        </w:tc>
        <w:tc>
          <w:tcPr>
            <w:tcW w:w="2910" w:type="dxa"/>
            <w:gridSpan w:val="2"/>
          </w:tcPr>
          <w:p w:rsidRPr="00A14E7D" w:rsidR="005A2C7C" w:rsidP="009D59CB" w:rsidRDefault="005A2C7C" w14:paraId="1FB7A5A7" w14:textId="1FF0B3D7">
            <w:pPr>
              <w:rPr>
                <w:rFonts w:cs="Calibri"/>
              </w:rPr>
            </w:pPr>
          </w:p>
        </w:tc>
      </w:tr>
      <w:tr w:rsidRPr="00A14E7D" w:rsidR="005A2C7C" w:rsidTr="00325D52" w14:paraId="10679639" w14:textId="77777777">
        <w:tc>
          <w:tcPr>
            <w:tcW w:w="1693" w:type="dxa"/>
            <w:gridSpan w:val="2"/>
            <w:vAlign w:val="center"/>
          </w:tcPr>
          <w:p w:rsidRPr="00A14E7D" w:rsidR="005A2C7C" w:rsidP="009D59CB" w:rsidRDefault="005A2C7C" w14:paraId="2D94805E" w14:textId="77777777">
            <w:pPr>
              <w:jc w:val="left"/>
            </w:pPr>
            <w:r w:rsidRPr="00A14E7D">
              <w:t>Open?</w:t>
            </w:r>
          </w:p>
        </w:tc>
        <w:tc>
          <w:tcPr>
            <w:tcW w:w="990" w:type="dxa"/>
            <w:vAlign w:val="center"/>
          </w:tcPr>
          <w:p w:rsidRPr="00A14E7D" w:rsidR="005A2C7C" w:rsidP="009D59CB" w:rsidRDefault="005A2C7C" w14:paraId="350D5769" w14:textId="69CB787F">
            <w:r w:rsidRPr="00A14E7D">
              <w:t xml:space="preserve">Yes </w:t>
            </w:r>
          </w:p>
        </w:tc>
        <w:tc>
          <w:tcPr>
            <w:tcW w:w="988" w:type="dxa"/>
            <w:vAlign w:val="center"/>
          </w:tcPr>
          <w:p w:rsidRPr="00A14E7D" w:rsidR="005A2C7C" w:rsidP="009D59CB" w:rsidRDefault="005A2C7C" w14:paraId="5BDF3900" w14:textId="069F42C8"/>
        </w:tc>
        <w:tc>
          <w:tcPr>
            <w:tcW w:w="1980" w:type="dxa"/>
            <w:gridSpan w:val="4"/>
            <w:vAlign w:val="center"/>
          </w:tcPr>
          <w:p w:rsidRPr="00A14E7D" w:rsidR="005A2C7C" w:rsidP="009D59CB" w:rsidRDefault="005A2C7C" w14:paraId="1D9A9762" w14:textId="3DDA9BFE">
            <w:pPr>
              <w:jc w:val="left"/>
            </w:pPr>
          </w:p>
        </w:tc>
        <w:tc>
          <w:tcPr>
            <w:tcW w:w="4774" w:type="dxa"/>
            <w:gridSpan w:val="4"/>
            <w:vAlign w:val="center"/>
          </w:tcPr>
          <w:p w:rsidRPr="00A14E7D" w:rsidR="005A2C7C" w:rsidP="009D59CB" w:rsidRDefault="005A2C7C" w14:paraId="4EAE5109" w14:textId="77777777"/>
        </w:tc>
      </w:tr>
      <w:tr w:rsidRPr="00A14E7D" w:rsidR="005A2C7C" w:rsidTr="00325D52" w14:paraId="3103E175" w14:textId="77777777">
        <w:tc>
          <w:tcPr>
            <w:tcW w:w="1693" w:type="dxa"/>
            <w:gridSpan w:val="2"/>
          </w:tcPr>
          <w:p w:rsidRPr="00A14E7D" w:rsidR="005A2C7C" w:rsidP="009D59CB" w:rsidRDefault="005A2C7C" w14:paraId="70FAB4E9" w14:textId="5521298A">
            <w:pPr>
              <w:jc w:val="left"/>
            </w:pPr>
            <w:r w:rsidRPr="00A14E7D">
              <w:t>Presenter</w:t>
            </w:r>
          </w:p>
        </w:tc>
        <w:tc>
          <w:tcPr>
            <w:tcW w:w="8732" w:type="dxa"/>
            <w:gridSpan w:val="10"/>
          </w:tcPr>
          <w:p w:rsidRPr="00A14E7D" w:rsidR="005A2C7C" w:rsidP="009D59CB" w:rsidRDefault="004E1100" w14:paraId="5CFB554A" w14:textId="74436B52">
            <w:r>
              <w:t>Graham Bunn</w:t>
            </w:r>
          </w:p>
        </w:tc>
      </w:tr>
      <w:tr w:rsidRPr="00A14E7D" w:rsidR="00325D52" w:rsidTr="00325D52" w14:paraId="09678119" w14:textId="77777777">
        <w:trPr>
          <w:trHeight w:val="522"/>
        </w:trPr>
        <w:tc>
          <w:tcPr>
            <w:tcW w:w="1693" w:type="dxa"/>
            <w:gridSpan w:val="2"/>
            <w:vMerge w:val="restart"/>
          </w:tcPr>
          <w:p w:rsidRPr="00A14E7D" w:rsidR="00325D52" w:rsidP="008678F1" w:rsidRDefault="00325D52" w14:paraId="7CED1CB8" w14:textId="77777777">
            <w:pPr>
              <w:jc w:val="left"/>
            </w:pPr>
            <w:r w:rsidRPr="00A14E7D">
              <w:t>Attendance</w:t>
            </w:r>
          </w:p>
        </w:tc>
        <w:tc>
          <w:tcPr>
            <w:tcW w:w="2118" w:type="dxa"/>
            <w:gridSpan w:val="3"/>
          </w:tcPr>
          <w:p w:rsidRPr="00A14E7D" w:rsidR="00325D52" w:rsidP="008678F1" w:rsidRDefault="00325D52" w14:paraId="2F73A92B" w14:textId="77777777">
            <w:pPr>
              <w:jc w:val="left"/>
            </w:pPr>
            <w:r>
              <w:t>Mayor and Councillors</w:t>
            </w:r>
          </w:p>
        </w:tc>
        <w:tc>
          <w:tcPr>
            <w:tcW w:w="6614" w:type="dxa"/>
            <w:gridSpan w:val="7"/>
          </w:tcPr>
          <w:p w:rsidR="00325D52" w:rsidP="008678F1" w:rsidRDefault="00325D52" w14:paraId="4F3AD36B" w14:textId="77777777">
            <w:r w:rsidRPr="003B29CE">
              <w:t>Rodney Dow (Mayor); Katrina Christison (Deputy Mayor); Tayla Barclay; Jo Butcher; Shane Carr; Kit Jeffries; Jaimee Tamaki; Michael Woodward</w:t>
            </w:r>
          </w:p>
          <w:p w:rsidR="003B29CE" w:rsidP="003B29CE" w:rsidRDefault="003B29CE" w14:paraId="1ECD963A" w14:textId="77777777">
            <w:pPr>
              <w:rPr>
                <w:lang w:eastAsia="en-NZ"/>
              </w:rPr>
            </w:pPr>
            <w:r w:rsidRPr="00D426B7">
              <w:rPr>
                <w:lang w:eastAsia="en-NZ"/>
              </w:rPr>
              <w:t>Apologies: Andrew Barker and Tennille Kete</w:t>
            </w:r>
          </w:p>
          <w:p w:rsidRPr="002F06BC" w:rsidR="003B29CE" w:rsidP="003B29CE" w:rsidRDefault="003B29CE" w14:paraId="032DA6E0" w14:textId="5008E731">
            <w:pPr>
              <w:rPr>
                <w:highlight w:val="yellow"/>
                <w:lang w:eastAsia="en-NZ"/>
              </w:rPr>
            </w:pPr>
            <w:r w:rsidRPr="00D426B7">
              <w:rPr>
                <w:b/>
                <w:bCs/>
                <w:lang w:eastAsia="en-NZ"/>
              </w:rPr>
              <w:t>No declared interests.</w:t>
            </w:r>
          </w:p>
        </w:tc>
      </w:tr>
      <w:tr w:rsidRPr="00A14E7D" w:rsidR="00325D52" w:rsidTr="00325D52" w14:paraId="0A805A47" w14:textId="77777777">
        <w:trPr>
          <w:trHeight w:val="308"/>
        </w:trPr>
        <w:tc>
          <w:tcPr>
            <w:tcW w:w="1693" w:type="dxa"/>
            <w:gridSpan w:val="2"/>
            <w:vMerge/>
          </w:tcPr>
          <w:p w:rsidRPr="00A14E7D" w:rsidR="00325D52" w:rsidP="008678F1" w:rsidRDefault="00325D52" w14:paraId="3C53540E" w14:textId="77777777">
            <w:pPr>
              <w:jc w:val="left"/>
            </w:pPr>
          </w:p>
        </w:tc>
        <w:tc>
          <w:tcPr>
            <w:tcW w:w="2118" w:type="dxa"/>
            <w:gridSpan w:val="3"/>
          </w:tcPr>
          <w:p w:rsidRPr="00A14E7D" w:rsidR="00325D52" w:rsidP="008678F1" w:rsidRDefault="00325D52" w14:paraId="63CC8469" w14:textId="77777777">
            <w:r w:rsidRPr="00A14E7D">
              <w:t>ŌDC Staff</w:t>
            </w:r>
          </w:p>
        </w:tc>
        <w:tc>
          <w:tcPr>
            <w:tcW w:w="6614" w:type="dxa"/>
            <w:gridSpan w:val="7"/>
          </w:tcPr>
          <w:p w:rsidRPr="002F06BC" w:rsidR="00325D52" w:rsidP="008678F1" w:rsidRDefault="00325D52" w14:paraId="38009C7E" w14:textId="1C5E456F">
            <w:pPr>
              <w:rPr>
                <w:highlight w:val="yellow"/>
                <w:lang w:eastAsia="en-NZ"/>
              </w:rPr>
            </w:pPr>
            <w:r w:rsidRPr="003B29CE">
              <w:t>Tanya Winter (Chief Executive); Graham Bunn (Group Manager Business Enablement); Nardia Gower (Group Manager Strategy &amp; Community); Tony Quickfall (Group Manager Regulatory and Growth); Mark Lewis (Group Manager Engineering &amp; Assets)</w:t>
            </w:r>
            <w:r w:rsidR="003B29CE">
              <w:t>, Jess Hood (Manager Governance)</w:t>
            </w:r>
            <w:r w:rsidRPr="003B29CE">
              <w:t>.</w:t>
            </w:r>
          </w:p>
        </w:tc>
      </w:tr>
      <w:tr w:rsidRPr="00A14E7D" w:rsidR="00325D52" w:rsidTr="00325D52" w14:paraId="3B263110" w14:textId="77777777">
        <w:trPr>
          <w:trHeight w:val="308"/>
        </w:trPr>
        <w:tc>
          <w:tcPr>
            <w:tcW w:w="1693" w:type="dxa"/>
            <w:gridSpan w:val="2"/>
            <w:vMerge/>
          </w:tcPr>
          <w:p w:rsidRPr="00A14E7D" w:rsidR="00325D52" w:rsidP="008678F1" w:rsidRDefault="00325D52" w14:paraId="79141AB9" w14:textId="77777777">
            <w:pPr>
              <w:jc w:val="left"/>
            </w:pPr>
          </w:p>
        </w:tc>
        <w:tc>
          <w:tcPr>
            <w:tcW w:w="2118" w:type="dxa"/>
            <w:gridSpan w:val="3"/>
          </w:tcPr>
          <w:p w:rsidRPr="00A14E7D" w:rsidR="00325D52" w:rsidP="008678F1" w:rsidRDefault="00325D52" w14:paraId="13522F9C" w14:textId="77777777">
            <w:r w:rsidRPr="00A14E7D">
              <w:t>External</w:t>
            </w:r>
          </w:p>
        </w:tc>
        <w:tc>
          <w:tcPr>
            <w:tcW w:w="6614" w:type="dxa"/>
            <w:gridSpan w:val="7"/>
          </w:tcPr>
          <w:p w:rsidRPr="00A14E7D" w:rsidR="00325D52" w:rsidP="008678F1" w:rsidRDefault="003B29CE" w14:paraId="52F925A6" w14:textId="60A9A66A">
            <w:pPr>
              <w:tabs>
                <w:tab w:val="left" w:pos="1487"/>
              </w:tabs>
            </w:pPr>
            <w:r>
              <w:t>None</w:t>
            </w:r>
          </w:p>
        </w:tc>
      </w:tr>
      <w:tr w:rsidRPr="00A14E7D" w:rsidR="005A2C7C" w:rsidTr="00325D52" w14:paraId="573B9B0F" w14:textId="77777777">
        <w:tc>
          <w:tcPr>
            <w:tcW w:w="1693" w:type="dxa"/>
            <w:gridSpan w:val="2"/>
            <w:vAlign w:val="center"/>
          </w:tcPr>
          <w:p w:rsidRPr="00A14E7D" w:rsidR="005A2C7C" w:rsidP="009D59CB" w:rsidRDefault="005A2C7C" w14:paraId="433511E6" w14:textId="597920F9"/>
        </w:tc>
        <w:tc>
          <w:tcPr>
            <w:tcW w:w="2182" w:type="dxa"/>
            <w:gridSpan w:val="4"/>
            <w:vAlign w:val="center"/>
          </w:tcPr>
          <w:p w:rsidRPr="00A14E7D" w:rsidR="005A2C7C" w:rsidP="009D59CB" w:rsidRDefault="005A2C7C" w14:paraId="65FC6B49" w14:textId="77777777">
            <w:r w:rsidRPr="00A14E7D">
              <w:t>Commenced</w:t>
            </w:r>
          </w:p>
        </w:tc>
        <w:tc>
          <w:tcPr>
            <w:tcW w:w="2183" w:type="dxa"/>
            <w:gridSpan w:val="3"/>
            <w:vAlign w:val="center"/>
          </w:tcPr>
          <w:p w:rsidRPr="00A14E7D" w:rsidR="005A2C7C" w:rsidP="009D59CB" w:rsidRDefault="00334E33" w14:paraId="1FACBB58" w14:textId="6545F5AC">
            <w:r>
              <w:t>10.28am</w:t>
            </w:r>
          </w:p>
        </w:tc>
        <w:tc>
          <w:tcPr>
            <w:tcW w:w="2183" w:type="dxa"/>
            <w:gridSpan w:val="2"/>
            <w:vAlign w:val="center"/>
          </w:tcPr>
          <w:p w:rsidRPr="00A14E7D" w:rsidR="005A2C7C" w:rsidP="009D59CB" w:rsidRDefault="005A2C7C" w14:paraId="409BE10E" w14:textId="77777777">
            <w:pPr>
              <w:rPr>
                <w:rFonts w:cs="Calibri"/>
              </w:rPr>
            </w:pPr>
            <w:r w:rsidRPr="00A14E7D">
              <w:rPr>
                <w:rFonts w:cs="Calibri"/>
              </w:rPr>
              <w:t>Concluded</w:t>
            </w:r>
          </w:p>
        </w:tc>
        <w:tc>
          <w:tcPr>
            <w:tcW w:w="2184" w:type="dxa"/>
            <w:vAlign w:val="center"/>
          </w:tcPr>
          <w:p w:rsidRPr="00A14E7D" w:rsidR="005A2C7C" w:rsidP="009D59CB" w:rsidRDefault="003B29CE" w14:paraId="3715B7DE" w14:textId="10FCE4B1">
            <w:r>
              <w:t>11.21am</w:t>
            </w:r>
          </w:p>
        </w:tc>
      </w:tr>
      <w:tr w:rsidRPr="00A14E7D" w:rsidR="00EB2261" w:rsidTr="00434892" w14:paraId="4202584D" w14:textId="77777777">
        <w:tc>
          <w:tcPr>
            <w:tcW w:w="1693" w:type="dxa"/>
            <w:gridSpan w:val="2"/>
            <w:vAlign w:val="center"/>
          </w:tcPr>
          <w:p w:rsidRPr="00A14E7D" w:rsidR="00EB2261" w:rsidP="009D59CB" w:rsidRDefault="00EB2261" w14:paraId="254AA7FC" w14:textId="77777777">
            <w:pPr>
              <w:jc w:val="left"/>
            </w:pPr>
            <w:r w:rsidRPr="00A14E7D">
              <w:t>Next steps</w:t>
            </w:r>
          </w:p>
        </w:tc>
        <w:tc>
          <w:tcPr>
            <w:tcW w:w="8732" w:type="dxa"/>
            <w:gridSpan w:val="10"/>
            <w:vAlign w:val="center"/>
          </w:tcPr>
          <w:p w:rsidRPr="00A14E7D" w:rsidR="00EB2261" w:rsidP="009D59CB" w:rsidRDefault="00EB2261" w14:paraId="59F25DB9" w14:textId="7AA13547">
            <w:r>
              <w:t>Report to Council when population statistics become available.</w:t>
            </w:r>
          </w:p>
        </w:tc>
      </w:tr>
      <w:tr w:rsidRPr="00AF64E2" w:rsidR="00446D25" w:rsidTr="00325D52" w14:paraId="25B09DFC" w14:textId="77777777">
        <w:tc>
          <w:tcPr>
            <w:tcW w:w="1693" w:type="dxa"/>
            <w:gridSpan w:val="2"/>
            <w:vAlign w:val="center"/>
          </w:tcPr>
          <w:p w:rsidRPr="00AF64E2" w:rsidR="00446D25" w:rsidP="009D59CB" w:rsidRDefault="00446D25" w14:paraId="4E1A7F9A" w14:textId="77777777">
            <w:pPr>
              <w:jc w:val="left"/>
            </w:pPr>
            <w:r>
              <w:t>Presentation</w:t>
            </w:r>
          </w:p>
        </w:tc>
        <w:tc>
          <w:tcPr>
            <w:tcW w:w="990" w:type="dxa"/>
            <w:vAlign w:val="center"/>
          </w:tcPr>
          <w:p w:rsidR="00446D25" w:rsidP="009D59CB" w:rsidRDefault="00446D25" w14:paraId="699E28FC" w14:textId="7281D325">
            <w:r>
              <w:t xml:space="preserve">Yes </w:t>
            </w:r>
          </w:p>
        </w:tc>
        <w:tc>
          <w:tcPr>
            <w:tcW w:w="988" w:type="dxa"/>
            <w:vAlign w:val="center"/>
          </w:tcPr>
          <w:p w:rsidR="00446D25" w:rsidP="009D59CB" w:rsidRDefault="00446D25" w14:paraId="739736EB" w14:textId="7BCD3645"/>
        </w:tc>
        <w:tc>
          <w:tcPr>
            <w:tcW w:w="992" w:type="dxa"/>
            <w:gridSpan w:val="3"/>
            <w:vAlign w:val="center"/>
          </w:tcPr>
          <w:p w:rsidR="00446D25" w:rsidP="009D59CB" w:rsidRDefault="00446D25" w14:paraId="0B22BA61" w14:textId="77777777">
            <w:pPr>
              <w:rPr>
                <w:rFonts w:cs="Calibri"/>
              </w:rPr>
            </w:pPr>
          </w:p>
        </w:tc>
        <w:tc>
          <w:tcPr>
            <w:tcW w:w="5762" w:type="dxa"/>
            <w:gridSpan w:val="5"/>
            <w:vAlign w:val="center"/>
          </w:tcPr>
          <w:p w:rsidRPr="00AF64E2" w:rsidR="00446D25" w:rsidP="009D59CB" w:rsidRDefault="00446D25" w14:paraId="4E54C905" w14:textId="77777777"/>
        </w:tc>
      </w:tr>
    </w:tbl>
    <w:p w:rsidR="00446D25" w:rsidRDefault="00446D25" w14:paraId="03A985DF" w14:textId="77777777">
      <w:pPr>
        <w:spacing w:before="0" w:after="160" w:line="278" w:lineRule="auto"/>
        <w:jc w:val="left"/>
        <w:rPr>
          <w:rFonts w:cs="Calibri"/>
        </w:rPr>
      </w:pPr>
    </w:p>
    <w:p w:rsidR="000D69AD" w:rsidRDefault="000D69AD" w14:paraId="19816DC4" w14:textId="5FCF3444">
      <w:pPr>
        <w:spacing w:before="0" w:after="160" w:line="278" w:lineRule="auto"/>
        <w:jc w:val="left"/>
        <w:rPr>
          <w:rFonts w:cs="Calibri"/>
        </w:rPr>
      </w:pPr>
    </w:p>
    <w:tbl>
      <w:tblPr>
        <w:tblStyle w:val="TableGrid"/>
        <w:tblW w:w="0" w:type="auto"/>
        <w:tblInd w:w="-5" w:type="dxa"/>
        <w:tblBorders>
          <w:top w:val="single" w:color="FF0000" w:sz="18" w:space="0"/>
          <w:left w:val="single" w:color="FF0000" w:sz="36" w:space="0"/>
          <w:bottom w:val="single" w:color="FF0000" w:sz="36" w:space="0"/>
          <w:right w:val="single" w:color="FF0000" w:sz="36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47"/>
        <w:gridCol w:w="813"/>
        <w:gridCol w:w="31"/>
        <w:gridCol w:w="990"/>
        <w:gridCol w:w="983"/>
        <w:gridCol w:w="140"/>
        <w:gridCol w:w="64"/>
        <w:gridCol w:w="786"/>
        <w:gridCol w:w="981"/>
        <w:gridCol w:w="404"/>
        <w:gridCol w:w="1452"/>
        <w:gridCol w:w="725"/>
        <w:gridCol w:w="2165"/>
      </w:tblGrid>
      <w:tr w:rsidRPr="00AF64E2" w:rsidR="00446D25" w:rsidTr="661090E7" w14:paraId="54884543" w14:textId="77777777">
        <w:tc>
          <w:tcPr>
            <w:tcW w:w="847" w:type="dxa"/>
            <w:shd w:val="clear" w:color="auto" w:fill="FF0000"/>
            <w:tcMar/>
          </w:tcPr>
          <w:p w:rsidRPr="00A23E57" w:rsidR="00446D25" w:rsidP="00A23E57" w:rsidRDefault="00446D25" w14:paraId="155CC30F" w14:textId="77777777">
            <w:pPr>
              <w:ind w:right="-96"/>
              <w:jc w:val="left"/>
              <w:rPr>
                <w:b/>
                <w:bCs/>
                <w:color w:val="FFFFFF" w:themeColor="background1"/>
              </w:rPr>
            </w:pPr>
            <w:r w:rsidRPr="00A23E57">
              <w:rPr>
                <w:b/>
                <w:bCs/>
                <w:color w:val="FFFFFF" w:themeColor="background1"/>
              </w:rPr>
              <w:t>Item #</w:t>
            </w:r>
          </w:p>
        </w:tc>
        <w:tc>
          <w:tcPr>
            <w:tcW w:w="844" w:type="dxa"/>
            <w:gridSpan w:val="2"/>
            <w:shd w:val="clear" w:color="auto" w:fill="FF0000"/>
            <w:tcMar/>
          </w:tcPr>
          <w:p w:rsidRPr="00A23E57" w:rsidR="00446D25" w:rsidP="00DA5E25" w:rsidRDefault="00446D25" w14:paraId="22B3DB89" w14:textId="77777777">
            <w:pPr>
              <w:pStyle w:val="Heading3"/>
              <w:jc w:val="left"/>
              <w:rPr>
                <w:color w:val="FFFFFF" w:themeColor="background1"/>
              </w:rPr>
            </w:pPr>
            <w:bookmarkStart w:name="_Ref229129648" w:id="3"/>
            <w:r w:rsidRPr="00A23E57">
              <w:rPr>
                <w:color w:val="FFFFFF" w:themeColor="background1"/>
              </w:rPr>
              <w:t>4</w:t>
            </w:r>
            <w:bookmarkEnd w:id="3"/>
          </w:p>
        </w:tc>
        <w:tc>
          <w:tcPr>
            <w:tcW w:w="8690" w:type="dxa"/>
            <w:gridSpan w:val="10"/>
            <w:shd w:val="clear" w:color="auto" w:fill="FF0000"/>
            <w:tcMar/>
          </w:tcPr>
          <w:p w:rsidRPr="00A23E57" w:rsidR="00446D25" w:rsidP="009D59CB" w:rsidRDefault="00CB3940" w14:paraId="68F9DC60" w14:textId="0F722640">
            <w:pPr>
              <w:pStyle w:val="Heading2"/>
              <w:rPr>
                <w:color w:val="FFFFFF" w:themeColor="background1"/>
              </w:rPr>
            </w:pPr>
            <w:r w:rsidRPr="00A23E57">
              <w:rPr>
                <w:color w:val="FFFFFF" w:themeColor="background1"/>
              </w:rPr>
              <w:t>Service providers</w:t>
            </w:r>
          </w:p>
        </w:tc>
      </w:tr>
      <w:tr w:rsidRPr="00A14E7D" w:rsidR="00A92DBE" w:rsidTr="661090E7" w14:paraId="00E39DC8" w14:textId="77777777">
        <w:tc>
          <w:tcPr>
            <w:tcW w:w="1691" w:type="dxa"/>
            <w:gridSpan w:val="3"/>
            <w:tcMar/>
          </w:tcPr>
          <w:p w:rsidRPr="00A14E7D" w:rsidR="00A92DBE" w:rsidP="009D59CB" w:rsidRDefault="00A92DBE" w14:paraId="0AD5F4E2" w14:textId="77777777">
            <w:pPr>
              <w:jc w:val="left"/>
              <w:rPr>
                <w:rFonts w:cs="Calibri"/>
              </w:rPr>
            </w:pPr>
            <w:r w:rsidRPr="00A14E7D">
              <w:rPr>
                <w:rFonts w:cs="Calibri"/>
              </w:rPr>
              <w:t>Type</w:t>
            </w:r>
          </w:p>
        </w:tc>
        <w:tc>
          <w:tcPr>
            <w:tcW w:w="2963" w:type="dxa"/>
            <w:gridSpan w:val="5"/>
            <w:tcMar/>
          </w:tcPr>
          <w:p w:rsidRPr="00A14E7D" w:rsidR="00A92DBE" w:rsidP="009D59CB" w:rsidRDefault="00A92DBE" w14:paraId="4D2037E6" w14:textId="2E22956F">
            <w:pPr>
              <w:rPr>
                <w:rFonts w:cs="Calibri"/>
              </w:rPr>
            </w:pPr>
            <w:r w:rsidRPr="00A14E7D">
              <w:rPr>
                <w:rFonts w:cs="Calibri"/>
              </w:rPr>
              <w:t xml:space="preserve">Briefing  </w:t>
            </w:r>
          </w:p>
        </w:tc>
        <w:tc>
          <w:tcPr>
            <w:tcW w:w="2837" w:type="dxa"/>
            <w:gridSpan w:val="3"/>
            <w:tcMar/>
          </w:tcPr>
          <w:p w:rsidRPr="00A14E7D" w:rsidR="00A92DBE" w:rsidP="009D59CB" w:rsidRDefault="00A92DBE" w14:paraId="680D5C6D" w14:textId="3E4B491B">
            <w:pPr>
              <w:rPr>
                <w:rFonts w:cs="Calibri"/>
              </w:rPr>
            </w:pPr>
          </w:p>
        </w:tc>
        <w:tc>
          <w:tcPr>
            <w:tcW w:w="2890" w:type="dxa"/>
            <w:gridSpan w:val="2"/>
            <w:tcMar/>
          </w:tcPr>
          <w:p w:rsidRPr="00A14E7D" w:rsidR="00A92DBE" w:rsidP="009D59CB" w:rsidRDefault="00A92DBE" w14:paraId="639FB4B0" w14:textId="7FCB88C7">
            <w:pPr>
              <w:rPr>
                <w:rFonts w:cs="Calibri"/>
              </w:rPr>
            </w:pPr>
          </w:p>
        </w:tc>
      </w:tr>
      <w:tr w:rsidRPr="00A14E7D" w:rsidR="00A92DBE" w:rsidTr="661090E7" w14:paraId="373E0FB4" w14:textId="77777777">
        <w:tc>
          <w:tcPr>
            <w:tcW w:w="1691" w:type="dxa"/>
            <w:gridSpan w:val="3"/>
            <w:tcMar/>
            <w:vAlign w:val="center"/>
          </w:tcPr>
          <w:p w:rsidRPr="00A14E7D" w:rsidR="00A92DBE" w:rsidP="009D59CB" w:rsidRDefault="00A92DBE" w14:paraId="3728ACF7" w14:textId="77777777">
            <w:pPr>
              <w:jc w:val="left"/>
            </w:pPr>
            <w:r w:rsidRPr="00A14E7D">
              <w:t>Open?</w:t>
            </w:r>
          </w:p>
        </w:tc>
        <w:tc>
          <w:tcPr>
            <w:tcW w:w="990" w:type="dxa"/>
            <w:tcMar/>
            <w:vAlign w:val="center"/>
          </w:tcPr>
          <w:p w:rsidRPr="00A14E7D" w:rsidR="00A92DBE" w:rsidP="009D59CB" w:rsidRDefault="0062021E" w14:paraId="2E80591F" w14:textId="6F026D4F">
            <w:r>
              <w:t>No</w:t>
            </w:r>
            <w:r w:rsidRPr="00A14E7D" w:rsidR="00A92DBE">
              <w:t xml:space="preserve"> </w:t>
            </w:r>
          </w:p>
        </w:tc>
        <w:tc>
          <w:tcPr>
            <w:tcW w:w="983" w:type="dxa"/>
            <w:tcMar/>
            <w:vAlign w:val="center"/>
          </w:tcPr>
          <w:p w:rsidRPr="00A14E7D" w:rsidR="00A92DBE" w:rsidP="009D59CB" w:rsidRDefault="00A92DBE" w14:paraId="0CE7D3F4" w14:textId="25C1233E"/>
        </w:tc>
        <w:tc>
          <w:tcPr>
            <w:tcW w:w="1971" w:type="dxa"/>
            <w:gridSpan w:val="4"/>
            <w:tcMar/>
            <w:vAlign w:val="center"/>
          </w:tcPr>
          <w:p w:rsidRPr="00A14E7D" w:rsidR="00A92DBE" w:rsidP="009D59CB" w:rsidRDefault="00A92DBE" w14:paraId="34BAFB60" w14:textId="06E57C2E">
            <w:pPr>
              <w:jc w:val="left"/>
            </w:pPr>
          </w:p>
        </w:tc>
        <w:tc>
          <w:tcPr>
            <w:tcW w:w="4746" w:type="dxa"/>
            <w:gridSpan w:val="4"/>
            <w:tcMar/>
            <w:vAlign w:val="center"/>
          </w:tcPr>
          <w:p w:rsidRPr="00A14E7D" w:rsidR="00A92DBE" w:rsidP="009D59CB" w:rsidRDefault="00A92DBE" w14:paraId="044A7383" w14:textId="77777777"/>
        </w:tc>
      </w:tr>
      <w:tr w:rsidRPr="00A14E7D" w:rsidR="00A92DBE" w:rsidTr="661090E7" w14:paraId="3E245E7A" w14:textId="77777777">
        <w:tc>
          <w:tcPr>
            <w:tcW w:w="1691" w:type="dxa"/>
            <w:gridSpan w:val="3"/>
            <w:tcMar/>
          </w:tcPr>
          <w:p w:rsidRPr="00A14E7D" w:rsidR="00A92DBE" w:rsidP="009D59CB" w:rsidRDefault="00A92DBE" w14:paraId="62ED3F2F" w14:textId="37599622">
            <w:pPr>
              <w:jc w:val="left"/>
            </w:pPr>
            <w:r w:rsidRPr="00A14E7D">
              <w:t>Presenter</w:t>
            </w:r>
          </w:p>
        </w:tc>
        <w:tc>
          <w:tcPr>
            <w:tcW w:w="8690" w:type="dxa"/>
            <w:gridSpan w:val="10"/>
            <w:tcMar/>
          </w:tcPr>
          <w:p w:rsidRPr="00A14E7D" w:rsidR="00A92DBE" w:rsidP="009D59CB" w:rsidRDefault="004254CB" w14:paraId="429DE343" w14:textId="6B8AC8DC">
            <w:r>
              <w:t>Mayor Rodney Dow</w:t>
            </w:r>
          </w:p>
        </w:tc>
      </w:tr>
      <w:tr w:rsidRPr="00A14E7D" w:rsidR="00325D52" w:rsidTr="661090E7" w14:paraId="6D17457C" w14:textId="77777777">
        <w:trPr>
          <w:trHeight w:val="522"/>
        </w:trPr>
        <w:tc>
          <w:tcPr>
            <w:tcW w:w="1691" w:type="dxa"/>
            <w:gridSpan w:val="3"/>
            <w:vMerge w:val="restart"/>
            <w:tcMar/>
          </w:tcPr>
          <w:p w:rsidRPr="00A14E7D" w:rsidR="00325D52" w:rsidP="008678F1" w:rsidRDefault="00325D52" w14:paraId="14493FB2" w14:textId="77777777">
            <w:pPr>
              <w:jc w:val="left"/>
            </w:pPr>
            <w:r w:rsidRPr="00A14E7D">
              <w:t>Attendance</w:t>
            </w:r>
          </w:p>
        </w:tc>
        <w:tc>
          <w:tcPr>
            <w:tcW w:w="2113" w:type="dxa"/>
            <w:gridSpan w:val="3"/>
            <w:tcMar/>
          </w:tcPr>
          <w:p w:rsidRPr="00A14E7D" w:rsidR="00325D52" w:rsidP="008678F1" w:rsidRDefault="00325D52" w14:paraId="591D4D2E" w14:textId="77777777">
            <w:pPr>
              <w:jc w:val="left"/>
            </w:pPr>
            <w:r>
              <w:t>Mayor and Councillors</w:t>
            </w:r>
          </w:p>
        </w:tc>
        <w:tc>
          <w:tcPr>
            <w:tcW w:w="6577" w:type="dxa"/>
            <w:gridSpan w:val="7"/>
            <w:tcMar/>
          </w:tcPr>
          <w:p w:rsidR="00325D52" w:rsidP="008678F1" w:rsidRDefault="00325D52" w14:paraId="750B673F" w14:textId="4ED363AB">
            <w:r w:rsidR="00325D52">
              <w:rPr/>
              <w:t xml:space="preserve">Rodney Dow (Mayor); Katrina Christison (Deputy Mayor); Tayla </w:t>
            </w:r>
            <w:r w:rsidR="00325D52">
              <w:rPr/>
              <w:t>Barclay;</w:t>
            </w:r>
            <w:r w:rsidR="59AEAF6B">
              <w:rPr/>
              <w:t xml:space="preserve"> </w:t>
            </w:r>
            <w:r w:rsidR="00325D52">
              <w:rPr/>
              <w:t>Jo</w:t>
            </w:r>
            <w:r w:rsidR="00325D52">
              <w:rPr/>
              <w:t xml:space="preserve"> Butcher; Shane Carr; Kit Jeffries;</w:t>
            </w:r>
            <w:r w:rsidR="0062021E">
              <w:rPr/>
              <w:t xml:space="preserve"> </w:t>
            </w:r>
            <w:r w:rsidR="00325D52">
              <w:rPr/>
              <w:t>Jaimee Tamaki; Michael Woodward</w:t>
            </w:r>
          </w:p>
          <w:p w:rsidR="00EB2261" w:rsidP="00EB2261" w:rsidRDefault="00EB2261" w14:paraId="5184DAAA" w14:textId="77777777">
            <w:pPr>
              <w:rPr>
                <w:lang w:eastAsia="en-NZ"/>
              </w:rPr>
            </w:pPr>
            <w:r w:rsidRPr="00D426B7">
              <w:rPr>
                <w:lang w:eastAsia="en-NZ"/>
              </w:rPr>
              <w:t>Apologies: Andrew Barker and Tennille Kete</w:t>
            </w:r>
          </w:p>
          <w:p w:rsidRPr="005C3E9E" w:rsidR="00EB2261" w:rsidP="00EB2261" w:rsidRDefault="00EB2261" w14:paraId="5426BC6B" w14:textId="70C5927B">
            <w:pPr>
              <w:rPr>
                <w:highlight w:val="yellow"/>
                <w:lang w:eastAsia="en-NZ"/>
              </w:rPr>
            </w:pPr>
            <w:r w:rsidRPr="004254CB">
              <w:rPr>
                <w:b/>
                <w:bCs/>
                <w:lang w:eastAsia="en-NZ"/>
              </w:rPr>
              <w:t>No declared interests.</w:t>
            </w:r>
          </w:p>
        </w:tc>
      </w:tr>
      <w:tr w:rsidRPr="00A14E7D" w:rsidR="00325D52" w:rsidTr="661090E7" w14:paraId="7611C8D8" w14:textId="77777777">
        <w:trPr>
          <w:trHeight w:val="308"/>
        </w:trPr>
        <w:tc>
          <w:tcPr>
            <w:tcW w:w="1691" w:type="dxa"/>
            <w:gridSpan w:val="3"/>
            <w:vMerge/>
            <w:tcMar/>
          </w:tcPr>
          <w:p w:rsidRPr="00A14E7D" w:rsidR="00325D52" w:rsidP="008678F1" w:rsidRDefault="00325D52" w14:paraId="6A822CFF" w14:textId="77777777">
            <w:pPr>
              <w:jc w:val="left"/>
            </w:pPr>
          </w:p>
        </w:tc>
        <w:tc>
          <w:tcPr>
            <w:tcW w:w="2113" w:type="dxa"/>
            <w:gridSpan w:val="3"/>
            <w:tcMar/>
          </w:tcPr>
          <w:p w:rsidRPr="00A14E7D" w:rsidR="00325D52" w:rsidP="008678F1" w:rsidRDefault="00325D52" w14:paraId="1F052248" w14:textId="77777777">
            <w:r w:rsidRPr="00A14E7D">
              <w:t>ŌDC Staff</w:t>
            </w:r>
          </w:p>
        </w:tc>
        <w:tc>
          <w:tcPr>
            <w:tcW w:w="6577" w:type="dxa"/>
            <w:gridSpan w:val="7"/>
            <w:tcMar/>
          </w:tcPr>
          <w:p w:rsidRPr="005C3E9E" w:rsidR="00325D52" w:rsidP="008678F1" w:rsidRDefault="00325D52" w14:paraId="2300F05C" w14:textId="3D9A8FBC">
            <w:pPr>
              <w:rPr>
                <w:highlight w:val="yellow"/>
                <w:lang w:eastAsia="en-NZ"/>
              </w:rPr>
            </w:pPr>
            <w:r w:rsidRPr="00EB2261">
              <w:t>Tanya Winter (Chief Executive</w:t>
            </w:r>
            <w:r w:rsidRPr="00EB2261" w:rsidR="00EB2261">
              <w:t>)</w:t>
            </w:r>
            <w:r w:rsidRPr="00EB2261">
              <w:t>.</w:t>
            </w:r>
          </w:p>
        </w:tc>
      </w:tr>
      <w:tr w:rsidRPr="00A14E7D" w:rsidR="00325D52" w:rsidTr="661090E7" w14:paraId="57B336FF" w14:textId="77777777">
        <w:trPr>
          <w:trHeight w:val="308"/>
        </w:trPr>
        <w:tc>
          <w:tcPr>
            <w:tcW w:w="1691" w:type="dxa"/>
            <w:gridSpan w:val="3"/>
            <w:vMerge/>
            <w:tcMar/>
          </w:tcPr>
          <w:p w:rsidRPr="00A14E7D" w:rsidR="00325D52" w:rsidP="008678F1" w:rsidRDefault="00325D52" w14:paraId="2352F4FD" w14:textId="77777777">
            <w:pPr>
              <w:jc w:val="left"/>
            </w:pPr>
          </w:p>
        </w:tc>
        <w:tc>
          <w:tcPr>
            <w:tcW w:w="2113" w:type="dxa"/>
            <w:gridSpan w:val="3"/>
            <w:tcMar/>
          </w:tcPr>
          <w:p w:rsidRPr="00A14E7D" w:rsidR="00325D52" w:rsidP="008678F1" w:rsidRDefault="00325D52" w14:paraId="408D64C1" w14:textId="77777777">
            <w:r w:rsidRPr="00A14E7D">
              <w:t>External</w:t>
            </w:r>
          </w:p>
        </w:tc>
        <w:tc>
          <w:tcPr>
            <w:tcW w:w="6577" w:type="dxa"/>
            <w:gridSpan w:val="7"/>
            <w:tcMar/>
          </w:tcPr>
          <w:p w:rsidRPr="00A14E7D" w:rsidR="00325D52" w:rsidP="008678F1" w:rsidRDefault="00EB2261" w14:paraId="0B5F0799" w14:textId="38A4B0CB">
            <w:pPr>
              <w:tabs>
                <w:tab w:val="left" w:pos="1487"/>
              </w:tabs>
            </w:pPr>
            <w:r>
              <w:t>None</w:t>
            </w:r>
          </w:p>
        </w:tc>
      </w:tr>
      <w:tr w:rsidRPr="00A14E7D" w:rsidR="00A92DBE" w:rsidTr="661090E7" w14:paraId="59C1FC21" w14:textId="77777777">
        <w:tc>
          <w:tcPr>
            <w:tcW w:w="1691" w:type="dxa"/>
            <w:gridSpan w:val="3"/>
            <w:tcMar/>
            <w:vAlign w:val="center"/>
          </w:tcPr>
          <w:p w:rsidRPr="00A14E7D" w:rsidR="00A92DBE" w:rsidP="009D59CB" w:rsidRDefault="00A92DBE" w14:paraId="1151BA3E" w14:textId="77777777">
            <w:r w:rsidRPr="00A14E7D">
              <w:t>Timing</w:t>
            </w:r>
          </w:p>
        </w:tc>
        <w:tc>
          <w:tcPr>
            <w:tcW w:w="2177" w:type="dxa"/>
            <w:gridSpan w:val="4"/>
            <w:tcMar/>
            <w:vAlign w:val="center"/>
          </w:tcPr>
          <w:p w:rsidRPr="00A14E7D" w:rsidR="00A92DBE" w:rsidP="009D59CB" w:rsidRDefault="00A92DBE" w14:paraId="07629BB1" w14:textId="77777777">
            <w:r w:rsidRPr="00A14E7D">
              <w:t>Commenced</w:t>
            </w:r>
          </w:p>
        </w:tc>
        <w:tc>
          <w:tcPr>
            <w:tcW w:w="2171" w:type="dxa"/>
            <w:gridSpan w:val="3"/>
            <w:tcMar/>
            <w:vAlign w:val="center"/>
          </w:tcPr>
          <w:p w:rsidRPr="00A14E7D" w:rsidR="00A92DBE" w:rsidP="009D59CB" w:rsidRDefault="0056513F" w14:paraId="6CFB8D7F" w14:textId="6F60E339">
            <w:r>
              <w:t>11.25am</w:t>
            </w:r>
          </w:p>
        </w:tc>
        <w:tc>
          <w:tcPr>
            <w:tcW w:w="2177" w:type="dxa"/>
            <w:gridSpan w:val="2"/>
            <w:tcMar/>
            <w:vAlign w:val="center"/>
          </w:tcPr>
          <w:p w:rsidRPr="00A14E7D" w:rsidR="00A92DBE" w:rsidP="009D59CB" w:rsidRDefault="00A92DBE" w14:paraId="097023D2" w14:textId="77777777">
            <w:pPr>
              <w:rPr>
                <w:rFonts w:cs="Calibri"/>
              </w:rPr>
            </w:pPr>
            <w:r w:rsidRPr="00A14E7D">
              <w:rPr>
                <w:rFonts w:cs="Calibri"/>
              </w:rPr>
              <w:t>Concluded</w:t>
            </w:r>
          </w:p>
        </w:tc>
        <w:tc>
          <w:tcPr>
            <w:tcW w:w="2165" w:type="dxa"/>
            <w:tcMar/>
            <w:vAlign w:val="center"/>
          </w:tcPr>
          <w:p w:rsidRPr="00A14E7D" w:rsidR="00A92DBE" w:rsidP="009D59CB" w:rsidRDefault="004254CB" w14:paraId="2E1AEB4F" w14:textId="460340D3">
            <w:r>
              <w:t>12.00pm</w:t>
            </w:r>
          </w:p>
        </w:tc>
      </w:tr>
      <w:tr w:rsidRPr="00A14E7D" w:rsidR="00D104D0" w:rsidTr="661090E7" w14:paraId="189C3BCF" w14:textId="77777777">
        <w:tc>
          <w:tcPr>
            <w:tcW w:w="1660" w:type="dxa"/>
            <w:gridSpan w:val="2"/>
            <w:tcMar/>
            <w:vAlign w:val="center"/>
          </w:tcPr>
          <w:p w:rsidRPr="00D104D0" w:rsidR="00D104D0" w:rsidP="009D59CB" w:rsidRDefault="00D104D0" w14:paraId="7C5504A1" w14:textId="77777777">
            <w:pPr>
              <w:jc w:val="left"/>
            </w:pPr>
            <w:r w:rsidRPr="00D104D0">
              <w:t>Actions taken</w:t>
            </w:r>
          </w:p>
        </w:tc>
        <w:tc>
          <w:tcPr>
            <w:tcW w:w="8721" w:type="dxa"/>
            <w:gridSpan w:val="11"/>
            <w:tcMar/>
            <w:vAlign w:val="center"/>
          </w:tcPr>
          <w:p w:rsidRPr="00D104D0" w:rsidR="00D104D0" w:rsidP="009D59CB" w:rsidRDefault="00D104D0" w14:paraId="31B21A00" w14:textId="61E405C0">
            <w:r w:rsidRPr="00D104D0">
              <w:t>Discussion on funding for service providers.</w:t>
            </w:r>
          </w:p>
        </w:tc>
      </w:tr>
      <w:tr w:rsidRPr="00AF64E2" w:rsidR="00446D25" w:rsidTr="661090E7" w14:paraId="0E129E3A" w14:textId="77777777">
        <w:tc>
          <w:tcPr>
            <w:tcW w:w="1691" w:type="dxa"/>
            <w:gridSpan w:val="3"/>
            <w:tcMar/>
            <w:vAlign w:val="center"/>
          </w:tcPr>
          <w:p w:rsidRPr="00AF64E2" w:rsidR="00446D25" w:rsidP="009D59CB" w:rsidRDefault="00446D25" w14:paraId="3D552DB6" w14:textId="77777777">
            <w:pPr>
              <w:jc w:val="left"/>
            </w:pPr>
            <w:r>
              <w:t>Presentation</w:t>
            </w:r>
          </w:p>
        </w:tc>
        <w:tc>
          <w:tcPr>
            <w:tcW w:w="990" w:type="dxa"/>
            <w:tcMar/>
            <w:vAlign w:val="center"/>
          </w:tcPr>
          <w:p w:rsidR="00446D25" w:rsidP="009D59CB" w:rsidRDefault="00446D25" w14:paraId="07C783D3" w14:textId="6F107B69">
            <w:r>
              <w:t xml:space="preserve">Yes </w:t>
            </w:r>
          </w:p>
        </w:tc>
        <w:tc>
          <w:tcPr>
            <w:tcW w:w="983" w:type="dxa"/>
            <w:tcMar/>
            <w:vAlign w:val="center"/>
          </w:tcPr>
          <w:p w:rsidR="00446D25" w:rsidP="009D59CB" w:rsidRDefault="00446D25" w14:paraId="0C18EDED" w14:textId="049DC0C7"/>
        </w:tc>
        <w:tc>
          <w:tcPr>
            <w:tcW w:w="990" w:type="dxa"/>
            <w:gridSpan w:val="3"/>
            <w:tcMar/>
            <w:vAlign w:val="center"/>
          </w:tcPr>
          <w:p w:rsidR="00446D25" w:rsidP="009D59CB" w:rsidRDefault="00446D25" w14:paraId="336C6062" w14:textId="77777777">
            <w:pPr>
              <w:rPr>
                <w:rFonts w:cs="Calibri"/>
              </w:rPr>
            </w:pPr>
          </w:p>
        </w:tc>
        <w:tc>
          <w:tcPr>
            <w:tcW w:w="5727" w:type="dxa"/>
            <w:gridSpan w:val="5"/>
            <w:tcMar/>
            <w:vAlign w:val="center"/>
          </w:tcPr>
          <w:p w:rsidRPr="00AF64E2" w:rsidR="00446D25" w:rsidP="009D59CB" w:rsidRDefault="00446D25" w14:paraId="5FBA6DC9" w14:textId="77777777"/>
        </w:tc>
      </w:tr>
    </w:tbl>
    <w:p w:rsidRPr="001857C6" w:rsidR="00C67A8B" w:rsidP="001857C6" w:rsidRDefault="001857C6" w14:paraId="7B4CC140" w14:textId="2A108760">
      <w:pPr>
        <w:spacing w:after="160" w:line="278" w:lineRule="auto"/>
        <w:jc w:val="left"/>
        <w:rPr>
          <w:rFonts w:cs="Calibri"/>
          <w:i/>
          <w:iCs/>
          <w:sz w:val="20"/>
          <w:szCs w:val="20"/>
        </w:rPr>
      </w:pPr>
      <w:r w:rsidRPr="001857C6">
        <w:rPr>
          <w:rFonts w:cs="Calibri"/>
          <w:i/>
          <w:iCs/>
          <w:sz w:val="20"/>
          <w:szCs w:val="20"/>
        </w:rPr>
        <w:t>Withheld under LGOIMA 1987, section &amp;(2)(a), to protect the privacy of natural persons, and section 7(2)(i), to enable ŌDC to carry on negotiations without prejudice or disadvantage.</w:t>
      </w:r>
    </w:p>
    <w:p w:rsidR="00E90C11" w:rsidRDefault="00E90C11" w14:paraId="2D1F353F" w14:textId="77777777">
      <w:pPr>
        <w:spacing w:before="0" w:after="160" w:line="278" w:lineRule="auto"/>
        <w:jc w:val="left"/>
        <w:rPr>
          <w:rFonts w:cs="Calibri"/>
        </w:rPr>
      </w:pPr>
    </w:p>
    <w:tbl>
      <w:tblPr>
        <w:tblStyle w:val="TableGrid"/>
        <w:tblW w:w="0" w:type="auto"/>
        <w:tblInd w:w="-5" w:type="dxa"/>
        <w:tblBorders>
          <w:top w:val="single" w:color="FF0000" w:sz="18" w:space="0"/>
          <w:left w:val="single" w:color="FF0000" w:sz="36" w:space="0"/>
          <w:bottom w:val="single" w:color="FF0000" w:sz="36" w:space="0"/>
          <w:right w:val="single" w:color="FF0000" w:sz="36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46"/>
        <w:gridCol w:w="843"/>
        <w:gridCol w:w="988"/>
        <w:gridCol w:w="983"/>
        <w:gridCol w:w="140"/>
        <w:gridCol w:w="64"/>
        <w:gridCol w:w="786"/>
        <w:gridCol w:w="983"/>
        <w:gridCol w:w="406"/>
        <w:gridCol w:w="1450"/>
        <w:gridCol w:w="725"/>
        <w:gridCol w:w="2167"/>
      </w:tblGrid>
      <w:tr w:rsidRPr="00AF64E2" w:rsidR="00E90C11" w:rsidTr="00AC34C4" w14:paraId="6346DE4B" w14:textId="77777777">
        <w:tc>
          <w:tcPr>
            <w:tcW w:w="846" w:type="dxa"/>
            <w:shd w:val="clear" w:color="auto" w:fill="FF0000"/>
          </w:tcPr>
          <w:p w:rsidRPr="00A23E57" w:rsidR="00E90C11" w:rsidP="004A2005" w:rsidRDefault="00E90C11" w14:paraId="550EA0C8" w14:textId="77777777">
            <w:pPr>
              <w:ind w:right="-96"/>
              <w:jc w:val="left"/>
              <w:rPr>
                <w:b/>
                <w:bCs/>
                <w:color w:val="FFFFFF" w:themeColor="background1"/>
              </w:rPr>
            </w:pPr>
            <w:r w:rsidRPr="00A23E57">
              <w:rPr>
                <w:b/>
                <w:bCs/>
                <w:color w:val="FFFFFF" w:themeColor="background1"/>
              </w:rPr>
              <w:t>Item #</w:t>
            </w:r>
          </w:p>
        </w:tc>
        <w:tc>
          <w:tcPr>
            <w:tcW w:w="843" w:type="dxa"/>
            <w:shd w:val="clear" w:color="auto" w:fill="FF0000"/>
          </w:tcPr>
          <w:p w:rsidRPr="00A23E57" w:rsidR="00E90C11" w:rsidP="004A2005" w:rsidRDefault="00E90C11" w14:paraId="2D3AF8DE" w14:textId="0289E603">
            <w:pPr>
              <w:pStyle w:val="Heading3"/>
              <w:jc w:val="left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5</w:t>
            </w:r>
          </w:p>
        </w:tc>
        <w:tc>
          <w:tcPr>
            <w:tcW w:w="8692" w:type="dxa"/>
            <w:gridSpan w:val="10"/>
            <w:shd w:val="clear" w:color="auto" w:fill="FF0000"/>
          </w:tcPr>
          <w:p w:rsidRPr="00A23E57" w:rsidR="00E90C11" w:rsidP="004A2005" w:rsidRDefault="00AC34C4" w14:paraId="4A6A18D1" w14:textId="6D7C27E7">
            <w:pPr>
              <w:pStyle w:val="Heading2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Mayor and Councillor review of the last year</w:t>
            </w:r>
          </w:p>
        </w:tc>
      </w:tr>
      <w:tr w:rsidRPr="00A14E7D" w:rsidR="00E90C11" w:rsidTr="00AC34C4" w14:paraId="43528D29" w14:textId="77777777">
        <w:tc>
          <w:tcPr>
            <w:tcW w:w="1689" w:type="dxa"/>
            <w:gridSpan w:val="2"/>
          </w:tcPr>
          <w:p w:rsidRPr="00A14E7D" w:rsidR="00E90C11" w:rsidP="004A2005" w:rsidRDefault="00E90C11" w14:paraId="30CAD151" w14:textId="77777777">
            <w:pPr>
              <w:jc w:val="left"/>
              <w:rPr>
                <w:rFonts w:cs="Calibri"/>
              </w:rPr>
            </w:pPr>
            <w:r w:rsidRPr="00A14E7D">
              <w:rPr>
                <w:rFonts w:cs="Calibri"/>
              </w:rPr>
              <w:t>Type</w:t>
            </w:r>
          </w:p>
        </w:tc>
        <w:tc>
          <w:tcPr>
            <w:tcW w:w="2961" w:type="dxa"/>
            <w:gridSpan w:val="5"/>
          </w:tcPr>
          <w:p w:rsidRPr="00A14E7D" w:rsidR="00E90C11" w:rsidP="004A2005" w:rsidRDefault="00E90C11" w14:paraId="6FCCE3BE" w14:textId="0A61344F">
            <w:pPr>
              <w:rPr>
                <w:rFonts w:cs="Calibri"/>
              </w:rPr>
            </w:pPr>
            <w:r w:rsidRPr="00A14E7D">
              <w:rPr>
                <w:rFonts w:cs="Calibri"/>
              </w:rPr>
              <w:t>Briefing</w:t>
            </w:r>
            <w:r w:rsidR="003A6B5C">
              <w:rPr>
                <w:rFonts w:cs="Calibri"/>
              </w:rPr>
              <w:t xml:space="preserve"> &amp; Discussion</w:t>
            </w:r>
            <w:r w:rsidRPr="00A14E7D">
              <w:rPr>
                <w:rFonts w:cs="Calibri"/>
              </w:rPr>
              <w:t xml:space="preserve"> </w:t>
            </w:r>
          </w:p>
        </w:tc>
        <w:tc>
          <w:tcPr>
            <w:tcW w:w="2839" w:type="dxa"/>
            <w:gridSpan w:val="3"/>
          </w:tcPr>
          <w:p w:rsidRPr="00A14E7D" w:rsidR="00E90C11" w:rsidP="004A2005" w:rsidRDefault="00E90C11" w14:paraId="2249EFA1" w14:textId="4CB3EB94">
            <w:pPr>
              <w:rPr>
                <w:rFonts w:cs="Calibri"/>
              </w:rPr>
            </w:pPr>
          </w:p>
        </w:tc>
        <w:tc>
          <w:tcPr>
            <w:tcW w:w="2892" w:type="dxa"/>
            <w:gridSpan w:val="2"/>
          </w:tcPr>
          <w:p w:rsidRPr="00A14E7D" w:rsidR="00E90C11" w:rsidP="004A2005" w:rsidRDefault="00E90C11" w14:paraId="097AB3DB" w14:textId="4E206AF4">
            <w:pPr>
              <w:rPr>
                <w:rFonts w:cs="Calibri"/>
              </w:rPr>
            </w:pPr>
          </w:p>
        </w:tc>
      </w:tr>
      <w:tr w:rsidRPr="00A14E7D" w:rsidR="00E90C11" w:rsidTr="00AC34C4" w14:paraId="738E4770" w14:textId="77777777">
        <w:tc>
          <w:tcPr>
            <w:tcW w:w="1689" w:type="dxa"/>
            <w:gridSpan w:val="2"/>
            <w:vAlign w:val="center"/>
          </w:tcPr>
          <w:p w:rsidRPr="00A14E7D" w:rsidR="00E90C11" w:rsidP="004A2005" w:rsidRDefault="00E90C11" w14:paraId="50FE2500" w14:textId="77777777">
            <w:pPr>
              <w:jc w:val="left"/>
            </w:pPr>
            <w:r w:rsidRPr="00A14E7D">
              <w:t>Open?</w:t>
            </w:r>
          </w:p>
        </w:tc>
        <w:tc>
          <w:tcPr>
            <w:tcW w:w="988" w:type="dxa"/>
            <w:vAlign w:val="center"/>
          </w:tcPr>
          <w:p w:rsidRPr="00A14E7D" w:rsidR="00E90C11" w:rsidP="004A2005" w:rsidRDefault="003A6B5C" w14:paraId="40DE594D" w14:textId="52348B02">
            <w:r>
              <w:t>No</w:t>
            </w:r>
            <w:r w:rsidRPr="00A14E7D" w:rsidR="00E90C11">
              <w:t xml:space="preserve"> </w:t>
            </w:r>
          </w:p>
        </w:tc>
        <w:tc>
          <w:tcPr>
            <w:tcW w:w="983" w:type="dxa"/>
            <w:vAlign w:val="center"/>
          </w:tcPr>
          <w:p w:rsidRPr="00A14E7D" w:rsidR="00E90C11" w:rsidP="004A2005" w:rsidRDefault="00E90C11" w14:paraId="2D14B2D2" w14:textId="6F6486B7"/>
        </w:tc>
        <w:tc>
          <w:tcPr>
            <w:tcW w:w="1973" w:type="dxa"/>
            <w:gridSpan w:val="4"/>
            <w:vAlign w:val="center"/>
          </w:tcPr>
          <w:p w:rsidRPr="00A14E7D" w:rsidR="00E90C11" w:rsidP="004A2005" w:rsidRDefault="00E90C11" w14:paraId="0E1CDF95" w14:textId="44C5B2AE">
            <w:pPr>
              <w:jc w:val="left"/>
            </w:pPr>
          </w:p>
        </w:tc>
        <w:tc>
          <w:tcPr>
            <w:tcW w:w="4748" w:type="dxa"/>
            <w:gridSpan w:val="4"/>
            <w:vAlign w:val="center"/>
          </w:tcPr>
          <w:p w:rsidRPr="00A14E7D" w:rsidR="00E90C11" w:rsidP="004A2005" w:rsidRDefault="00E90C11" w14:paraId="04BA20F0" w14:textId="77777777"/>
        </w:tc>
      </w:tr>
      <w:tr w:rsidRPr="00A14E7D" w:rsidR="00E90C11" w:rsidTr="00AC34C4" w14:paraId="3698E813" w14:textId="77777777">
        <w:tc>
          <w:tcPr>
            <w:tcW w:w="1689" w:type="dxa"/>
            <w:gridSpan w:val="2"/>
          </w:tcPr>
          <w:p w:rsidRPr="00A14E7D" w:rsidR="00E90C11" w:rsidP="004A2005" w:rsidRDefault="00E90C11" w14:paraId="345792FE" w14:textId="1B1092EB">
            <w:pPr>
              <w:jc w:val="left"/>
            </w:pPr>
            <w:r w:rsidRPr="00A14E7D">
              <w:t>Presenter</w:t>
            </w:r>
          </w:p>
        </w:tc>
        <w:tc>
          <w:tcPr>
            <w:tcW w:w="8692" w:type="dxa"/>
            <w:gridSpan w:val="10"/>
          </w:tcPr>
          <w:p w:rsidRPr="003A6B5C" w:rsidR="00E90C11" w:rsidP="004A2005" w:rsidRDefault="00102B8F" w14:paraId="1EAEE521" w14:textId="713204D2">
            <w:pPr>
              <w:rPr>
                <w:highlight w:val="yellow"/>
              </w:rPr>
            </w:pPr>
            <w:r w:rsidRPr="00102B8F">
              <w:t>Mayor Rodney Dow</w:t>
            </w:r>
          </w:p>
        </w:tc>
      </w:tr>
      <w:tr w:rsidRPr="00A14E7D" w:rsidR="00E90C11" w:rsidTr="00AC34C4" w14:paraId="796AFA90" w14:textId="77777777">
        <w:trPr>
          <w:trHeight w:val="522"/>
        </w:trPr>
        <w:tc>
          <w:tcPr>
            <w:tcW w:w="1689" w:type="dxa"/>
            <w:gridSpan w:val="2"/>
            <w:vMerge w:val="restart"/>
          </w:tcPr>
          <w:p w:rsidRPr="00A14E7D" w:rsidR="00E90C11" w:rsidP="004A2005" w:rsidRDefault="00E90C11" w14:paraId="230BE683" w14:textId="77777777">
            <w:pPr>
              <w:jc w:val="left"/>
            </w:pPr>
            <w:r w:rsidRPr="00A14E7D">
              <w:t>Attendance</w:t>
            </w:r>
          </w:p>
        </w:tc>
        <w:tc>
          <w:tcPr>
            <w:tcW w:w="2111" w:type="dxa"/>
            <w:gridSpan w:val="3"/>
          </w:tcPr>
          <w:p w:rsidRPr="00A14E7D" w:rsidR="00E90C11" w:rsidP="004A2005" w:rsidRDefault="00E90C11" w14:paraId="1A96FF9E" w14:textId="77777777">
            <w:pPr>
              <w:jc w:val="left"/>
            </w:pPr>
            <w:r>
              <w:t>Mayor and Councillors</w:t>
            </w:r>
          </w:p>
        </w:tc>
        <w:tc>
          <w:tcPr>
            <w:tcW w:w="6581" w:type="dxa"/>
            <w:gridSpan w:val="7"/>
          </w:tcPr>
          <w:p w:rsidR="00E90C11" w:rsidP="004A2005" w:rsidRDefault="00E90C11" w14:paraId="406F42B3" w14:textId="77777777">
            <w:r w:rsidRPr="003A6B5C">
              <w:t>Rodney Dow (Mayor); Katrina Christison (Deputy Mayor); Tayla Barclay; Jo Butcher; Shane Carr; Kit Jeffries; Jaimee Tamaki; Michael Woodward</w:t>
            </w:r>
          </w:p>
          <w:p w:rsidR="003A6B5C" w:rsidP="003A6B5C" w:rsidRDefault="003A6B5C" w14:paraId="20FD728B" w14:textId="77777777">
            <w:pPr>
              <w:rPr>
                <w:lang w:eastAsia="en-NZ"/>
              </w:rPr>
            </w:pPr>
            <w:r w:rsidRPr="00D426B7">
              <w:rPr>
                <w:lang w:eastAsia="en-NZ"/>
              </w:rPr>
              <w:t>Apologies: Andrew Barker and Tennille Kete</w:t>
            </w:r>
          </w:p>
          <w:p w:rsidRPr="005C3E9E" w:rsidR="003A6B5C" w:rsidP="003A6B5C" w:rsidRDefault="003A6B5C" w14:paraId="2DD90393" w14:textId="361FF139">
            <w:pPr>
              <w:rPr>
                <w:highlight w:val="yellow"/>
                <w:lang w:eastAsia="en-NZ"/>
              </w:rPr>
            </w:pPr>
            <w:r w:rsidRPr="00102B8F">
              <w:rPr>
                <w:b/>
                <w:bCs/>
                <w:lang w:eastAsia="en-NZ"/>
              </w:rPr>
              <w:t>No declared interests.</w:t>
            </w:r>
          </w:p>
        </w:tc>
      </w:tr>
      <w:tr w:rsidRPr="00A14E7D" w:rsidR="00E90C11" w:rsidTr="00AC34C4" w14:paraId="30DDE133" w14:textId="77777777">
        <w:trPr>
          <w:trHeight w:val="308"/>
        </w:trPr>
        <w:tc>
          <w:tcPr>
            <w:tcW w:w="1689" w:type="dxa"/>
            <w:gridSpan w:val="2"/>
            <w:vMerge/>
          </w:tcPr>
          <w:p w:rsidRPr="00A14E7D" w:rsidR="00E90C11" w:rsidP="004A2005" w:rsidRDefault="00E90C11" w14:paraId="4B2E6B04" w14:textId="77777777">
            <w:pPr>
              <w:jc w:val="left"/>
            </w:pPr>
          </w:p>
        </w:tc>
        <w:tc>
          <w:tcPr>
            <w:tcW w:w="2111" w:type="dxa"/>
            <w:gridSpan w:val="3"/>
          </w:tcPr>
          <w:p w:rsidRPr="00A14E7D" w:rsidR="00E90C11" w:rsidP="004A2005" w:rsidRDefault="00E90C11" w14:paraId="4ECC51FE" w14:textId="77777777">
            <w:r w:rsidRPr="00A14E7D">
              <w:t>ŌDC Staff</w:t>
            </w:r>
          </w:p>
        </w:tc>
        <w:tc>
          <w:tcPr>
            <w:tcW w:w="6581" w:type="dxa"/>
            <w:gridSpan w:val="7"/>
          </w:tcPr>
          <w:p w:rsidRPr="005C3E9E" w:rsidR="00E90C11" w:rsidP="004A2005" w:rsidRDefault="00E90C11" w14:paraId="0F725970" w14:textId="1E734461">
            <w:pPr>
              <w:rPr>
                <w:highlight w:val="yellow"/>
                <w:lang w:eastAsia="en-NZ"/>
              </w:rPr>
            </w:pPr>
            <w:r w:rsidRPr="003A6B5C">
              <w:t>Tanya Winter (Chief Executive</w:t>
            </w:r>
            <w:r w:rsidRPr="003A6B5C" w:rsidR="003A6B5C">
              <w:t>)</w:t>
            </w:r>
            <w:r w:rsidRPr="003A6B5C">
              <w:t>.</w:t>
            </w:r>
          </w:p>
        </w:tc>
      </w:tr>
      <w:tr w:rsidRPr="00A14E7D" w:rsidR="00E90C11" w:rsidTr="00AC34C4" w14:paraId="794800F3" w14:textId="77777777">
        <w:trPr>
          <w:trHeight w:val="308"/>
        </w:trPr>
        <w:tc>
          <w:tcPr>
            <w:tcW w:w="1689" w:type="dxa"/>
            <w:gridSpan w:val="2"/>
            <w:vMerge/>
          </w:tcPr>
          <w:p w:rsidRPr="00A14E7D" w:rsidR="00E90C11" w:rsidP="004A2005" w:rsidRDefault="00E90C11" w14:paraId="4B152E41" w14:textId="77777777">
            <w:pPr>
              <w:jc w:val="left"/>
            </w:pPr>
          </w:p>
        </w:tc>
        <w:tc>
          <w:tcPr>
            <w:tcW w:w="2111" w:type="dxa"/>
            <w:gridSpan w:val="3"/>
          </w:tcPr>
          <w:p w:rsidRPr="00A14E7D" w:rsidR="00E90C11" w:rsidP="004A2005" w:rsidRDefault="00E90C11" w14:paraId="069C4D75" w14:textId="77777777">
            <w:r w:rsidRPr="00A14E7D">
              <w:t>External</w:t>
            </w:r>
          </w:p>
        </w:tc>
        <w:tc>
          <w:tcPr>
            <w:tcW w:w="6581" w:type="dxa"/>
            <w:gridSpan w:val="7"/>
          </w:tcPr>
          <w:p w:rsidRPr="00A14E7D" w:rsidR="00E90C11" w:rsidP="004A2005" w:rsidRDefault="002D4816" w14:paraId="35542CD0" w14:textId="479B5648">
            <w:pPr>
              <w:tabs>
                <w:tab w:val="left" w:pos="1487"/>
              </w:tabs>
            </w:pPr>
            <w:r>
              <w:t>None</w:t>
            </w:r>
          </w:p>
        </w:tc>
      </w:tr>
      <w:tr w:rsidRPr="00A14E7D" w:rsidR="00E90C11" w:rsidTr="00AC34C4" w14:paraId="71055A60" w14:textId="77777777">
        <w:tc>
          <w:tcPr>
            <w:tcW w:w="1689" w:type="dxa"/>
            <w:gridSpan w:val="2"/>
            <w:vAlign w:val="center"/>
          </w:tcPr>
          <w:p w:rsidRPr="00A14E7D" w:rsidR="00E90C11" w:rsidP="004A2005" w:rsidRDefault="00E90C11" w14:paraId="5A595EDD" w14:textId="77777777">
            <w:r w:rsidRPr="00A14E7D">
              <w:t>Timing</w:t>
            </w:r>
          </w:p>
        </w:tc>
        <w:tc>
          <w:tcPr>
            <w:tcW w:w="2175" w:type="dxa"/>
            <w:gridSpan w:val="4"/>
            <w:vAlign w:val="center"/>
          </w:tcPr>
          <w:p w:rsidRPr="00A14E7D" w:rsidR="00E90C11" w:rsidP="004A2005" w:rsidRDefault="00E90C11" w14:paraId="31993667" w14:textId="77777777">
            <w:r w:rsidRPr="00A14E7D">
              <w:t>Commenced</w:t>
            </w:r>
          </w:p>
        </w:tc>
        <w:tc>
          <w:tcPr>
            <w:tcW w:w="2175" w:type="dxa"/>
            <w:gridSpan w:val="3"/>
            <w:vAlign w:val="center"/>
          </w:tcPr>
          <w:p w:rsidRPr="00A14E7D" w:rsidR="00E90C11" w:rsidP="004A2005" w:rsidRDefault="00102B8F" w14:paraId="5DC8D965" w14:textId="027EE36F">
            <w:r>
              <w:t>12.30pm</w:t>
            </w:r>
          </w:p>
        </w:tc>
        <w:tc>
          <w:tcPr>
            <w:tcW w:w="2175" w:type="dxa"/>
            <w:gridSpan w:val="2"/>
            <w:vAlign w:val="center"/>
          </w:tcPr>
          <w:p w:rsidRPr="00A14E7D" w:rsidR="00E90C11" w:rsidP="004A2005" w:rsidRDefault="00E90C11" w14:paraId="7D48D892" w14:textId="77777777">
            <w:pPr>
              <w:rPr>
                <w:rFonts w:cs="Calibri"/>
              </w:rPr>
            </w:pPr>
            <w:r w:rsidRPr="00A14E7D">
              <w:rPr>
                <w:rFonts w:cs="Calibri"/>
              </w:rPr>
              <w:t>Concluded</w:t>
            </w:r>
          </w:p>
        </w:tc>
        <w:tc>
          <w:tcPr>
            <w:tcW w:w="2167" w:type="dxa"/>
            <w:vAlign w:val="center"/>
          </w:tcPr>
          <w:p w:rsidRPr="00A14E7D" w:rsidR="00E90C11" w:rsidP="004A2005" w:rsidRDefault="00102B8F" w14:paraId="6EA953EB" w14:textId="4E313366">
            <w:r>
              <w:t>3.30pm</w:t>
            </w:r>
          </w:p>
        </w:tc>
      </w:tr>
      <w:tr w:rsidRPr="00AF64E2" w:rsidR="00E90C11" w:rsidTr="00AC34C4" w14:paraId="6F46819F" w14:textId="77777777">
        <w:tc>
          <w:tcPr>
            <w:tcW w:w="1689" w:type="dxa"/>
            <w:gridSpan w:val="2"/>
            <w:vAlign w:val="center"/>
          </w:tcPr>
          <w:p w:rsidRPr="00AF64E2" w:rsidR="00E90C11" w:rsidP="004A2005" w:rsidRDefault="00E90C11" w14:paraId="682C2BA5" w14:textId="77777777">
            <w:pPr>
              <w:jc w:val="left"/>
            </w:pPr>
            <w:r>
              <w:t>Presentation</w:t>
            </w:r>
          </w:p>
        </w:tc>
        <w:tc>
          <w:tcPr>
            <w:tcW w:w="988" w:type="dxa"/>
            <w:vAlign w:val="center"/>
          </w:tcPr>
          <w:p w:rsidR="00E90C11" w:rsidP="004A2005" w:rsidRDefault="00E90C11" w14:paraId="01934C43" w14:textId="13CBB2E2">
            <w:r>
              <w:t xml:space="preserve">Yes </w:t>
            </w:r>
          </w:p>
        </w:tc>
        <w:tc>
          <w:tcPr>
            <w:tcW w:w="983" w:type="dxa"/>
            <w:vAlign w:val="center"/>
          </w:tcPr>
          <w:p w:rsidR="00E90C11" w:rsidP="004A2005" w:rsidRDefault="00E90C11" w14:paraId="0AE1485C" w14:textId="089A3CDB"/>
        </w:tc>
        <w:tc>
          <w:tcPr>
            <w:tcW w:w="990" w:type="dxa"/>
            <w:gridSpan w:val="3"/>
            <w:vAlign w:val="center"/>
          </w:tcPr>
          <w:p w:rsidR="00E90C11" w:rsidP="004A2005" w:rsidRDefault="00E90C11" w14:paraId="7FA1B6BA" w14:textId="77777777">
            <w:pPr>
              <w:rPr>
                <w:rFonts w:cs="Calibri"/>
              </w:rPr>
            </w:pPr>
          </w:p>
        </w:tc>
        <w:tc>
          <w:tcPr>
            <w:tcW w:w="5731" w:type="dxa"/>
            <w:gridSpan w:val="5"/>
            <w:vAlign w:val="center"/>
          </w:tcPr>
          <w:p w:rsidRPr="00AF64E2" w:rsidR="00E90C11" w:rsidP="004A2005" w:rsidRDefault="00E90C11" w14:paraId="79EC09F2" w14:textId="77777777"/>
        </w:tc>
      </w:tr>
    </w:tbl>
    <w:p w:rsidRPr="001857C6" w:rsidR="00AC34C4" w:rsidP="00AC34C4" w:rsidRDefault="00AC34C4" w14:paraId="44C41FD5" w14:textId="77777777">
      <w:pPr>
        <w:spacing w:after="160" w:line="278" w:lineRule="auto"/>
        <w:jc w:val="left"/>
        <w:rPr>
          <w:rFonts w:cs="Calibri"/>
          <w:i/>
          <w:iCs/>
          <w:sz w:val="20"/>
          <w:szCs w:val="20"/>
        </w:rPr>
      </w:pPr>
      <w:r w:rsidRPr="001857C6">
        <w:rPr>
          <w:rFonts w:cs="Calibri"/>
          <w:i/>
          <w:iCs/>
          <w:sz w:val="20"/>
          <w:szCs w:val="20"/>
        </w:rPr>
        <w:t>Withheld under LGOIMA 1987, section &amp;(2)(a), to protect the privacy of natural persons, and section 7(2)(i), to enable ŌDC to carry on negotiations without prejudice or disadvantage.</w:t>
      </w:r>
    </w:p>
    <w:p w:rsidR="00E90C11" w:rsidRDefault="00E90C11" w14:paraId="44522B12" w14:textId="77777777">
      <w:pPr>
        <w:spacing w:before="0" w:after="160" w:line="278" w:lineRule="auto"/>
        <w:jc w:val="left"/>
        <w:rPr>
          <w:rFonts w:cs="Calibri"/>
        </w:rPr>
      </w:pPr>
    </w:p>
    <w:sectPr w:rsidR="00E90C11" w:rsidSect="003B4E8D">
      <w:footerReference w:type="default" r:id="rId11"/>
      <w:headerReference w:type="first" r:id="rId12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F607D" w:rsidP="00CC2278" w:rsidRDefault="001F607D" w14:paraId="70966605" w14:textId="77777777">
      <w:pPr>
        <w:spacing w:before="0" w:after="0" w:line="240" w:lineRule="auto"/>
      </w:pPr>
      <w:r>
        <w:separator/>
      </w:r>
    </w:p>
  </w:endnote>
  <w:endnote w:type="continuationSeparator" w:id="0">
    <w:p w:rsidR="001F607D" w:rsidP="00CC2278" w:rsidRDefault="001F607D" w14:paraId="7EFAF72E" w14:textId="77777777">
      <w:pPr>
        <w:spacing w:before="0" w:after="0" w:line="240" w:lineRule="auto"/>
      </w:pPr>
      <w:r>
        <w:continuationSeparator/>
      </w:r>
    </w:p>
  </w:endnote>
  <w:endnote w:type="continuationNotice" w:id="1">
    <w:p w:rsidR="001F607D" w:rsidRDefault="001F607D" w14:paraId="275B6058" w14:textId="77777777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single" w:color="auto" w:sz="12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3490"/>
      <w:gridCol w:w="3489"/>
      <w:gridCol w:w="3487"/>
    </w:tblGrid>
    <w:tr w:rsidRPr="00964DF9" w:rsidR="005F14AA" w:rsidTr="005F14AA" w14:paraId="56EF64EA" w14:textId="77777777">
      <w:tc>
        <w:tcPr>
          <w:tcW w:w="1667" w:type="pct"/>
        </w:tcPr>
        <w:p w:rsidRPr="00964DF9" w:rsidR="005F14AA" w:rsidP="005F14AA" w:rsidRDefault="005F14AA" w14:paraId="3AFD82EE" w14:textId="49C394AB">
          <w:pPr>
            <w:pStyle w:val="Header"/>
          </w:pPr>
          <w:r>
            <w:t>FLOW-</w:t>
          </w:r>
          <w:r w:rsidR="000442EE">
            <w:t>1519</w:t>
          </w:r>
        </w:p>
      </w:tc>
      <w:tc>
        <w:tcPr>
          <w:tcW w:w="1667" w:type="pct"/>
        </w:tcPr>
        <w:p w:rsidRPr="004E73C0" w:rsidR="005F14AA" w:rsidP="005F14AA" w:rsidRDefault="008923F3" w14:paraId="2A94B3BD" w14:textId="77777777">
          <w:pPr>
            <w:pStyle w:val="Header"/>
            <w:jc w:val="center"/>
            <w:rPr>
              <w:b/>
              <w:bCs/>
            </w:rPr>
          </w:pPr>
          <w:r>
            <w:rPr>
              <w:b/>
              <w:bCs/>
            </w:rPr>
            <w:t>Approved for public distribution</w:t>
          </w:r>
        </w:p>
      </w:tc>
      <w:tc>
        <w:tcPr>
          <w:tcW w:w="1667" w:type="pct"/>
        </w:tcPr>
        <w:p w:rsidRPr="00964DF9" w:rsidR="005F14AA" w:rsidP="005F14AA" w:rsidRDefault="005F14AA" w14:paraId="25C02245" w14:textId="77777777">
          <w:pPr>
            <w:pStyle w:val="Header"/>
            <w:jc w:val="right"/>
          </w:pPr>
          <w:r>
            <w:t xml:space="preserve">Page </w:t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PAGE  \* Arabic  \* MERGEFORMAT </w:instrText>
          </w:r>
          <w:r>
            <w:rPr>
              <w:b/>
              <w:bCs/>
            </w:rPr>
            <w:fldChar w:fldCharType="separate"/>
          </w:r>
          <w:r>
            <w:rPr>
              <w:b/>
              <w:bCs/>
              <w:noProof/>
            </w:rPr>
            <w:t>1</w:t>
          </w:r>
          <w:r>
            <w:rPr>
              <w:b/>
              <w:bCs/>
            </w:rPr>
            <w:fldChar w:fldCharType="end"/>
          </w:r>
          <w:r>
            <w:t xml:space="preserve"> of </w:t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NUMPAGES  \* Arabic  \* MERGEFORMAT </w:instrText>
          </w:r>
          <w:r>
            <w:rPr>
              <w:b/>
              <w:bCs/>
            </w:rPr>
            <w:fldChar w:fldCharType="separate"/>
          </w:r>
          <w:r>
            <w:rPr>
              <w:b/>
              <w:bCs/>
              <w:noProof/>
            </w:rPr>
            <w:t>2</w:t>
          </w:r>
          <w:r>
            <w:rPr>
              <w:b/>
              <w:bCs/>
            </w:rPr>
            <w:fldChar w:fldCharType="end"/>
          </w:r>
        </w:p>
      </w:tc>
    </w:tr>
  </w:tbl>
  <w:p w:rsidRPr="005F14AA" w:rsidR="005F14AA" w:rsidRDefault="005F14AA" w14:paraId="38FF5986" w14:textId="77777777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F607D" w:rsidP="00CC2278" w:rsidRDefault="001F607D" w14:paraId="5B02EBCA" w14:textId="77777777">
      <w:pPr>
        <w:spacing w:before="0" w:after="0" w:line="240" w:lineRule="auto"/>
      </w:pPr>
      <w:r>
        <w:separator/>
      </w:r>
    </w:p>
  </w:footnote>
  <w:footnote w:type="continuationSeparator" w:id="0">
    <w:p w:rsidR="001F607D" w:rsidP="00CC2278" w:rsidRDefault="001F607D" w14:paraId="51DE257B" w14:textId="77777777">
      <w:pPr>
        <w:spacing w:before="0" w:after="0" w:line="240" w:lineRule="auto"/>
      </w:pPr>
      <w:r>
        <w:continuationSeparator/>
      </w:r>
    </w:p>
  </w:footnote>
  <w:footnote w:type="continuationNotice" w:id="1">
    <w:p w:rsidR="001F607D" w:rsidRDefault="001F607D" w14:paraId="012BB5DA" w14:textId="77777777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color="auto" w:sz="0" w:space="0"/>
        <w:left w:val="none" w:color="auto" w:sz="0" w:space="0"/>
        <w:bottom w:val="single" w:color="auto" w:sz="12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3490"/>
      <w:gridCol w:w="3489"/>
      <w:gridCol w:w="3487"/>
    </w:tblGrid>
    <w:tr w:rsidRPr="00964DF9" w:rsidR="006A2FEC" w:rsidTr="005C5277" w14:paraId="1283A199" w14:textId="77777777">
      <w:tc>
        <w:tcPr>
          <w:tcW w:w="1667" w:type="pct"/>
        </w:tcPr>
        <w:p w:rsidRPr="00964DF9" w:rsidR="006A2FEC" w:rsidP="002E4FA5" w:rsidRDefault="006A2FEC" w14:paraId="02755B55" w14:textId="77777777">
          <w:pPr>
            <w:pStyle w:val="Header"/>
          </w:pPr>
          <w:r w:rsidRPr="00964DF9">
            <w:t xml:space="preserve">Open </w:t>
          </w:r>
          <w:r w:rsidR="009E7098">
            <w:t>Notes</w:t>
          </w:r>
        </w:p>
      </w:tc>
      <w:tc>
        <w:tcPr>
          <w:tcW w:w="1667" w:type="pct"/>
        </w:tcPr>
        <w:p w:rsidRPr="004E73C0" w:rsidR="006A2FEC" w:rsidP="002E4FA5" w:rsidRDefault="006A2FEC" w14:paraId="6B3D8605" w14:textId="77777777">
          <w:pPr>
            <w:pStyle w:val="Header"/>
            <w:jc w:val="center"/>
            <w:rPr>
              <w:b/>
              <w:bCs/>
            </w:rPr>
          </w:pPr>
        </w:p>
      </w:tc>
      <w:tc>
        <w:tcPr>
          <w:tcW w:w="1667" w:type="pct"/>
        </w:tcPr>
        <w:p w:rsidRPr="00964DF9" w:rsidR="006A2FEC" w:rsidP="002E4FA5" w:rsidRDefault="003159C8" w14:paraId="324B6C39" w14:textId="77777777">
          <w:pPr>
            <w:pStyle w:val="Header"/>
            <w:jc w:val="right"/>
          </w:pPr>
          <w:r>
            <w:t>14 April 2026</w:t>
          </w:r>
        </w:p>
      </w:tc>
    </w:tr>
  </w:tbl>
  <w:p w:rsidRPr="002E4FA5" w:rsidR="006A2FEC" w:rsidP="002E4FA5" w:rsidRDefault="006A2FEC" w14:paraId="5EDB2AB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03598"/>
    <w:multiLevelType w:val="hybridMultilevel"/>
    <w:tmpl w:val="97AAD7F6"/>
    <w:lvl w:ilvl="0" w:tplc="1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2D429B5"/>
    <w:multiLevelType w:val="hybridMultilevel"/>
    <w:tmpl w:val="9112F318"/>
    <w:lvl w:ilvl="0" w:tplc="14090019">
      <w:start w:val="1"/>
      <w:numFmt w:val="lowerLetter"/>
      <w:lvlText w:val="%1."/>
      <w:lvlJc w:val="left"/>
      <w:pPr>
        <w:ind w:left="773" w:hanging="360"/>
      </w:pPr>
    </w:lvl>
    <w:lvl w:ilvl="1" w:tplc="14090019" w:tentative="1">
      <w:start w:val="1"/>
      <w:numFmt w:val="lowerLetter"/>
      <w:lvlText w:val="%2."/>
      <w:lvlJc w:val="left"/>
      <w:pPr>
        <w:ind w:left="1493" w:hanging="360"/>
      </w:pPr>
    </w:lvl>
    <w:lvl w:ilvl="2" w:tplc="1409001B" w:tentative="1">
      <w:start w:val="1"/>
      <w:numFmt w:val="lowerRoman"/>
      <w:lvlText w:val="%3."/>
      <w:lvlJc w:val="right"/>
      <w:pPr>
        <w:ind w:left="2213" w:hanging="180"/>
      </w:pPr>
    </w:lvl>
    <w:lvl w:ilvl="3" w:tplc="1409000F" w:tentative="1">
      <w:start w:val="1"/>
      <w:numFmt w:val="decimal"/>
      <w:lvlText w:val="%4."/>
      <w:lvlJc w:val="left"/>
      <w:pPr>
        <w:ind w:left="2933" w:hanging="360"/>
      </w:pPr>
    </w:lvl>
    <w:lvl w:ilvl="4" w:tplc="14090019" w:tentative="1">
      <w:start w:val="1"/>
      <w:numFmt w:val="lowerLetter"/>
      <w:lvlText w:val="%5."/>
      <w:lvlJc w:val="left"/>
      <w:pPr>
        <w:ind w:left="3653" w:hanging="360"/>
      </w:pPr>
    </w:lvl>
    <w:lvl w:ilvl="5" w:tplc="1409001B" w:tentative="1">
      <w:start w:val="1"/>
      <w:numFmt w:val="lowerRoman"/>
      <w:lvlText w:val="%6."/>
      <w:lvlJc w:val="right"/>
      <w:pPr>
        <w:ind w:left="4373" w:hanging="180"/>
      </w:pPr>
    </w:lvl>
    <w:lvl w:ilvl="6" w:tplc="1409000F" w:tentative="1">
      <w:start w:val="1"/>
      <w:numFmt w:val="decimal"/>
      <w:lvlText w:val="%7."/>
      <w:lvlJc w:val="left"/>
      <w:pPr>
        <w:ind w:left="5093" w:hanging="360"/>
      </w:pPr>
    </w:lvl>
    <w:lvl w:ilvl="7" w:tplc="14090019" w:tentative="1">
      <w:start w:val="1"/>
      <w:numFmt w:val="lowerLetter"/>
      <w:lvlText w:val="%8."/>
      <w:lvlJc w:val="left"/>
      <w:pPr>
        <w:ind w:left="5813" w:hanging="360"/>
      </w:pPr>
    </w:lvl>
    <w:lvl w:ilvl="8" w:tplc="14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2" w15:restartNumberingAfterBreak="0">
    <w:nsid w:val="45132770"/>
    <w:multiLevelType w:val="multilevel"/>
    <w:tmpl w:val="5CEE8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AB13A0"/>
    <w:multiLevelType w:val="hybridMultilevel"/>
    <w:tmpl w:val="B8D8EE2A"/>
    <w:lvl w:ilvl="0" w:tplc="F10E492E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50686">
    <w:abstractNumId w:val="0"/>
  </w:num>
  <w:num w:numId="2" w16cid:durableId="1128469639">
    <w:abstractNumId w:val="1"/>
  </w:num>
  <w:num w:numId="3" w16cid:durableId="239870090">
    <w:abstractNumId w:val="3"/>
  </w:num>
  <w:num w:numId="4" w16cid:durableId="13637498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78D"/>
    <w:rsid w:val="0000191B"/>
    <w:rsid w:val="0000291E"/>
    <w:rsid w:val="00004FA2"/>
    <w:rsid w:val="000067B5"/>
    <w:rsid w:val="00012118"/>
    <w:rsid w:val="00013EF8"/>
    <w:rsid w:val="000158CB"/>
    <w:rsid w:val="00015E6D"/>
    <w:rsid w:val="00015E7D"/>
    <w:rsid w:val="00021F69"/>
    <w:rsid w:val="0002516B"/>
    <w:rsid w:val="00025597"/>
    <w:rsid w:val="000271CD"/>
    <w:rsid w:val="000275CD"/>
    <w:rsid w:val="00032742"/>
    <w:rsid w:val="00035EAD"/>
    <w:rsid w:val="00037ADF"/>
    <w:rsid w:val="00037E87"/>
    <w:rsid w:val="000442EE"/>
    <w:rsid w:val="00044585"/>
    <w:rsid w:val="000456E7"/>
    <w:rsid w:val="000478D1"/>
    <w:rsid w:val="00051E8B"/>
    <w:rsid w:val="00056616"/>
    <w:rsid w:val="000604D5"/>
    <w:rsid w:val="000608AC"/>
    <w:rsid w:val="00062F9D"/>
    <w:rsid w:val="00064F46"/>
    <w:rsid w:val="00065A83"/>
    <w:rsid w:val="000671B2"/>
    <w:rsid w:val="0007078D"/>
    <w:rsid w:val="0007227D"/>
    <w:rsid w:val="0007475A"/>
    <w:rsid w:val="000763BA"/>
    <w:rsid w:val="00076893"/>
    <w:rsid w:val="000817AF"/>
    <w:rsid w:val="00085A75"/>
    <w:rsid w:val="00085ADA"/>
    <w:rsid w:val="0009273C"/>
    <w:rsid w:val="0009402B"/>
    <w:rsid w:val="000976E4"/>
    <w:rsid w:val="00097BC1"/>
    <w:rsid w:val="000A17AA"/>
    <w:rsid w:val="000A2F9A"/>
    <w:rsid w:val="000A6242"/>
    <w:rsid w:val="000A72D8"/>
    <w:rsid w:val="000A7957"/>
    <w:rsid w:val="000B00FB"/>
    <w:rsid w:val="000B3298"/>
    <w:rsid w:val="000B46D8"/>
    <w:rsid w:val="000C2A30"/>
    <w:rsid w:val="000C426C"/>
    <w:rsid w:val="000C4C6C"/>
    <w:rsid w:val="000C79CB"/>
    <w:rsid w:val="000C7B14"/>
    <w:rsid w:val="000D25ED"/>
    <w:rsid w:val="000D31CD"/>
    <w:rsid w:val="000D4052"/>
    <w:rsid w:val="000D69AD"/>
    <w:rsid w:val="000E7C1F"/>
    <w:rsid w:val="000F228A"/>
    <w:rsid w:val="000F74F7"/>
    <w:rsid w:val="000F79DF"/>
    <w:rsid w:val="00100B13"/>
    <w:rsid w:val="001017B3"/>
    <w:rsid w:val="00102B8F"/>
    <w:rsid w:val="00107DF6"/>
    <w:rsid w:val="00107FF8"/>
    <w:rsid w:val="00116E79"/>
    <w:rsid w:val="001360AA"/>
    <w:rsid w:val="0013690A"/>
    <w:rsid w:val="00151DAD"/>
    <w:rsid w:val="00152801"/>
    <w:rsid w:val="00154F5D"/>
    <w:rsid w:val="00155A86"/>
    <w:rsid w:val="00157EB8"/>
    <w:rsid w:val="00165CC3"/>
    <w:rsid w:val="00166881"/>
    <w:rsid w:val="00171347"/>
    <w:rsid w:val="00171F3F"/>
    <w:rsid w:val="00175BDD"/>
    <w:rsid w:val="0018133D"/>
    <w:rsid w:val="00184831"/>
    <w:rsid w:val="001857C6"/>
    <w:rsid w:val="001914CD"/>
    <w:rsid w:val="0019569A"/>
    <w:rsid w:val="001963FF"/>
    <w:rsid w:val="001A3B7C"/>
    <w:rsid w:val="001C3DB8"/>
    <w:rsid w:val="001C65A8"/>
    <w:rsid w:val="001D3725"/>
    <w:rsid w:val="001D722F"/>
    <w:rsid w:val="001E0FCC"/>
    <w:rsid w:val="001E384E"/>
    <w:rsid w:val="001E4B37"/>
    <w:rsid w:val="001E4D4E"/>
    <w:rsid w:val="001E71C9"/>
    <w:rsid w:val="001E7EA6"/>
    <w:rsid w:val="001F36CF"/>
    <w:rsid w:val="001F607D"/>
    <w:rsid w:val="002014C8"/>
    <w:rsid w:val="00202294"/>
    <w:rsid w:val="002058E8"/>
    <w:rsid w:val="00207919"/>
    <w:rsid w:val="002110DE"/>
    <w:rsid w:val="00212253"/>
    <w:rsid w:val="0021308F"/>
    <w:rsid w:val="002139C8"/>
    <w:rsid w:val="00214E3C"/>
    <w:rsid w:val="00215BBE"/>
    <w:rsid w:val="00221C1A"/>
    <w:rsid w:val="00221EFB"/>
    <w:rsid w:val="0022786B"/>
    <w:rsid w:val="0023794A"/>
    <w:rsid w:val="00245AA7"/>
    <w:rsid w:val="002559D9"/>
    <w:rsid w:val="00255FFE"/>
    <w:rsid w:val="00263102"/>
    <w:rsid w:val="00265A47"/>
    <w:rsid w:val="002673DC"/>
    <w:rsid w:val="002725C9"/>
    <w:rsid w:val="00273AB6"/>
    <w:rsid w:val="00277592"/>
    <w:rsid w:val="00277BBA"/>
    <w:rsid w:val="00286438"/>
    <w:rsid w:val="00287DD5"/>
    <w:rsid w:val="00293438"/>
    <w:rsid w:val="002943E9"/>
    <w:rsid w:val="002974E5"/>
    <w:rsid w:val="002A3E91"/>
    <w:rsid w:val="002A4F00"/>
    <w:rsid w:val="002B020B"/>
    <w:rsid w:val="002B293C"/>
    <w:rsid w:val="002C7417"/>
    <w:rsid w:val="002C7EA1"/>
    <w:rsid w:val="002D199E"/>
    <w:rsid w:val="002D4816"/>
    <w:rsid w:val="002E2BF1"/>
    <w:rsid w:val="002E2F1B"/>
    <w:rsid w:val="002E3568"/>
    <w:rsid w:val="002E3865"/>
    <w:rsid w:val="002E4FA5"/>
    <w:rsid w:val="002E71F1"/>
    <w:rsid w:val="002F06BC"/>
    <w:rsid w:val="002F1942"/>
    <w:rsid w:val="002F2068"/>
    <w:rsid w:val="002F20E1"/>
    <w:rsid w:val="002F4B44"/>
    <w:rsid w:val="00301BB7"/>
    <w:rsid w:val="00305040"/>
    <w:rsid w:val="0031285E"/>
    <w:rsid w:val="003137D5"/>
    <w:rsid w:val="00315278"/>
    <w:rsid w:val="003153A9"/>
    <w:rsid w:val="003159C8"/>
    <w:rsid w:val="003239A9"/>
    <w:rsid w:val="0032564D"/>
    <w:rsid w:val="00325D52"/>
    <w:rsid w:val="00326068"/>
    <w:rsid w:val="003269F1"/>
    <w:rsid w:val="003310BD"/>
    <w:rsid w:val="003346D9"/>
    <w:rsid w:val="00334E33"/>
    <w:rsid w:val="0033517D"/>
    <w:rsid w:val="00337661"/>
    <w:rsid w:val="003405B2"/>
    <w:rsid w:val="00341537"/>
    <w:rsid w:val="00343CEE"/>
    <w:rsid w:val="00352066"/>
    <w:rsid w:val="0035373A"/>
    <w:rsid w:val="00356E86"/>
    <w:rsid w:val="003601F5"/>
    <w:rsid w:val="003621DD"/>
    <w:rsid w:val="0036682B"/>
    <w:rsid w:val="0036777F"/>
    <w:rsid w:val="00367A0C"/>
    <w:rsid w:val="0037618C"/>
    <w:rsid w:val="003762E2"/>
    <w:rsid w:val="0038114A"/>
    <w:rsid w:val="00381732"/>
    <w:rsid w:val="003832E4"/>
    <w:rsid w:val="0039011E"/>
    <w:rsid w:val="00394332"/>
    <w:rsid w:val="00397B0B"/>
    <w:rsid w:val="003A18E9"/>
    <w:rsid w:val="003A439C"/>
    <w:rsid w:val="003A6B5C"/>
    <w:rsid w:val="003B1105"/>
    <w:rsid w:val="003B1D2E"/>
    <w:rsid w:val="003B29CE"/>
    <w:rsid w:val="003B38AF"/>
    <w:rsid w:val="003B3E8F"/>
    <w:rsid w:val="003B4E8D"/>
    <w:rsid w:val="003B60D2"/>
    <w:rsid w:val="003B6738"/>
    <w:rsid w:val="003B7B2A"/>
    <w:rsid w:val="003B7FC5"/>
    <w:rsid w:val="003D0A62"/>
    <w:rsid w:val="003D6F29"/>
    <w:rsid w:val="003E0E9A"/>
    <w:rsid w:val="003E3549"/>
    <w:rsid w:val="003E3AC6"/>
    <w:rsid w:val="003F0F0F"/>
    <w:rsid w:val="00404764"/>
    <w:rsid w:val="00405789"/>
    <w:rsid w:val="00406ABB"/>
    <w:rsid w:val="00414CF9"/>
    <w:rsid w:val="00415363"/>
    <w:rsid w:val="00416D16"/>
    <w:rsid w:val="0041732B"/>
    <w:rsid w:val="00417499"/>
    <w:rsid w:val="004211B2"/>
    <w:rsid w:val="00423311"/>
    <w:rsid w:val="004254CB"/>
    <w:rsid w:val="00426DF2"/>
    <w:rsid w:val="004306FC"/>
    <w:rsid w:val="00434ECC"/>
    <w:rsid w:val="00434FC0"/>
    <w:rsid w:val="0044229B"/>
    <w:rsid w:val="004423EB"/>
    <w:rsid w:val="004460BE"/>
    <w:rsid w:val="004467DF"/>
    <w:rsid w:val="00446D25"/>
    <w:rsid w:val="00452D64"/>
    <w:rsid w:val="00456D89"/>
    <w:rsid w:val="0046096F"/>
    <w:rsid w:val="0046230C"/>
    <w:rsid w:val="00463D50"/>
    <w:rsid w:val="004642B9"/>
    <w:rsid w:val="004675E1"/>
    <w:rsid w:val="0046799B"/>
    <w:rsid w:val="00467BEC"/>
    <w:rsid w:val="00472ED4"/>
    <w:rsid w:val="00475B44"/>
    <w:rsid w:val="00476A9C"/>
    <w:rsid w:val="0048018E"/>
    <w:rsid w:val="00480DCE"/>
    <w:rsid w:val="00482013"/>
    <w:rsid w:val="00482DD5"/>
    <w:rsid w:val="00485DBE"/>
    <w:rsid w:val="00487D4C"/>
    <w:rsid w:val="00494323"/>
    <w:rsid w:val="004A1D8B"/>
    <w:rsid w:val="004B7176"/>
    <w:rsid w:val="004C239C"/>
    <w:rsid w:val="004C36F7"/>
    <w:rsid w:val="004C523D"/>
    <w:rsid w:val="004D0E0F"/>
    <w:rsid w:val="004D1096"/>
    <w:rsid w:val="004D29F3"/>
    <w:rsid w:val="004D5961"/>
    <w:rsid w:val="004E1100"/>
    <w:rsid w:val="004E5C16"/>
    <w:rsid w:val="004E6AAE"/>
    <w:rsid w:val="004E7043"/>
    <w:rsid w:val="004E71F3"/>
    <w:rsid w:val="004E73C0"/>
    <w:rsid w:val="004F0077"/>
    <w:rsid w:val="004F158A"/>
    <w:rsid w:val="004F36C4"/>
    <w:rsid w:val="004F682F"/>
    <w:rsid w:val="004F736F"/>
    <w:rsid w:val="004F78B7"/>
    <w:rsid w:val="004F7DAF"/>
    <w:rsid w:val="00504D06"/>
    <w:rsid w:val="00505D5B"/>
    <w:rsid w:val="0051350E"/>
    <w:rsid w:val="00513698"/>
    <w:rsid w:val="005152E4"/>
    <w:rsid w:val="00515AC8"/>
    <w:rsid w:val="00515F0A"/>
    <w:rsid w:val="0051714D"/>
    <w:rsid w:val="005405D5"/>
    <w:rsid w:val="00541049"/>
    <w:rsid w:val="00544A1F"/>
    <w:rsid w:val="00554759"/>
    <w:rsid w:val="0055641B"/>
    <w:rsid w:val="005613AE"/>
    <w:rsid w:val="00562C63"/>
    <w:rsid w:val="005633B9"/>
    <w:rsid w:val="005639B3"/>
    <w:rsid w:val="0056513F"/>
    <w:rsid w:val="005665F8"/>
    <w:rsid w:val="00570101"/>
    <w:rsid w:val="00572D32"/>
    <w:rsid w:val="00575CE8"/>
    <w:rsid w:val="00577774"/>
    <w:rsid w:val="005777E5"/>
    <w:rsid w:val="00584D2D"/>
    <w:rsid w:val="005862BD"/>
    <w:rsid w:val="005946F8"/>
    <w:rsid w:val="0059481A"/>
    <w:rsid w:val="005979B8"/>
    <w:rsid w:val="005A2C7C"/>
    <w:rsid w:val="005A3655"/>
    <w:rsid w:val="005A38EA"/>
    <w:rsid w:val="005A4E33"/>
    <w:rsid w:val="005A5188"/>
    <w:rsid w:val="005A7A76"/>
    <w:rsid w:val="005B0890"/>
    <w:rsid w:val="005B1F21"/>
    <w:rsid w:val="005B4530"/>
    <w:rsid w:val="005C0B24"/>
    <w:rsid w:val="005C18F0"/>
    <w:rsid w:val="005C3E9E"/>
    <w:rsid w:val="005C5277"/>
    <w:rsid w:val="005C5BF7"/>
    <w:rsid w:val="005C670C"/>
    <w:rsid w:val="005D70CA"/>
    <w:rsid w:val="005E3715"/>
    <w:rsid w:val="005E3AC6"/>
    <w:rsid w:val="005E3D88"/>
    <w:rsid w:val="005E52E6"/>
    <w:rsid w:val="005F0961"/>
    <w:rsid w:val="005F0ABB"/>
    <w:rsid w:val="005F14AA"/>
    <w:rsid w:val="005F1C01"/>
    <w:rsid w:val="005F21B9"/>
    <w:rsid w:val="005F37DE"/>
    <w:rsid w:val="005F492F"/>
    <w:rsid w:val="005F4B48"/>
    <w:rsid w:val="005F5E13"/>
    <w:rsid w:val="00603611"/>
    <w:rsid w:val="00610F39"/>
    <w:rsid w:val="00611C75"/>
    <w:rsid w:val="00613276"/>
    <w:rsid w:val="0061448F"/>
    <w:rsid w:val="0061554D"/>
    <w:rsid w:val="00615A36"/>
    <w:rsid w:val="00615B7C"/>
    <w:rsid w:val="00616210"/>
    <w:rsid w:val="0062021E"/>
    <w:rsid w:val="0062157F"/>
    <w:rsid w:val="00621982"/>
    <w:rsid w:val="00621B96"/>
    <w:rsid w:val="0062216D"/>
    <w:rsid w:val="0062297A"/>
    <w:rsid w:val="00622F34"/>
    <w:rsid w:val="00623AAC"/>
    <w:rsid w:val="0062629A"/>
    <w:rsid w:val="00626E26"/>
    <w:rsid w:val="0062762A"/>
    <w:rsid w:val="00631364"/>
    <w:rsid w:val="00635B69"/>
    <w:rsid w:val="00637888"/>
    <w:rsid w:val="0064143E"/>
    <w:rsid w:val="00643BB0"/>
    <w:rsid w:val="00645FF9"/>
    <w:rsid w:val="00646CF1"/>
    <w:rsid w:val="00647BC5"/>
    <w:rsid w:val="00651AE5"/>
    <w:rsid w:val="0065508C"/>
    <w:rsid w:val="00664FF4"/>
    <w:rsid w:val="00666C0B"/>
    <w:rsid w:val="00670BE0"/>
    <w:rsid w:val="006750CF"/>
    <w:rsid w:val="00675B1C"/>
    <w:rsid w:val="00680AA3"/>
    <w:rsid w:val="00690311"/>
    <w:rsid w:val="00691A1F"/>
    <w:rsid w:val="00692699"/>
    <w:rsid w:val="0069279C"/>
    <w:rsid w:val="00694D21"/>
    <w:rsid w:val="00694DA4"/>
    <w:rsid w:val="006964AB"/>
    <w:rsid w:val="00697350"/>
    <w:rsid w:val="00697454"/>
    <w:rsid w:val="006A0B9E"/>
    <w:rsid w:val="006A2FEC"/>
    <w:rsid w:val="006A34FE"/>
    <w:rsid w:val="006A3914"/>
    <w:rsid w:val="006A4203"/>
    <w:rsid w:val="006A7284"/>
    <w:rsid w:val="006A7AA3"/>
    <w:rsid w:val="006B0DD0"/>
    <w:rsid w:val="006B104C"/>
    <w:rsid w:val="006B13D5"/>
    <w:rsid w:val="006B210B"/>
    <w:rsid w:val="006B4E15"/>
    <w:rsid w:val="006B5014"/>
    <w:rsid w:val="006B7A12"/>
    <w:rsid w:val="006C277B"/>
    <w:rsid w:val="006C42DC"/>
    <w:rsid w:val="006C4598"/>
    <w:rsid w:val="006C6C7A"/>
    <w:rsid w:val="006D0300"/>
    <w:rsid w:val="006D28E9"/>
    <w:rsid w:val="006E1127"/>
    <w:rsid w:val="006E2168"/>
    <w:rsid w:val="006E3F23"/>
    <w:rsid w:val="006E7F87"/>
    <w:rsid w:val="006F11DE"/>
    <w:rsid w:val="006F4E99"/>
    <w:rsid w:val="006F6DD6"/>
    <w:rsid w:val="00701387"/>
    <w:rsid w:val="00701C33"/>
    <w:rsid w:val="00702F51"/>
    <w:rsid w:val="00704D6F"/>
    <w:rsid w:val="0070761E"/>
    <w:rsid w:val="0071055B"/>
    <w:rsid w:val="00713FC9"/>
    <w:rsid w:val="0071487F"/>
    <w:rsid w:val="00715E5D"/>
    <w:rsid w:val="0071600C"/>
    <w:rsid w:val="00716EE0"/>
    <w:rsid w:val="00722785"/>
    <w:rsid w:val="00722D3D"/>
    <w:rsid w:val="0072432F"/>
    <w:rsid w:val="007258D1"/>
    <w:rsid w:val="00725997"/>
    <w:rsid w:val="007264A8"/>
    <w:rsid w:val="007316C0"/>
    <w:rsid w:val="00731983"/>
    <w:rsid w:val="00734F01"/>
    <w:rsid w:val="007417FB"/>
    <w:rsid w:val="0074673F"/>
    <w:rsid w:val="00746801"/>
    <w:rsid w:val="00750A01"/>
    <w:rsid w:val="007531FC"/>
    <w:rsid w:val="00754936"/>
    <w:rsid w:val="007550D8"/>
    <w:rsid w:val="007615A3"/>
    <w:rsid w:val="007623F8"/>
    <w:rsid w:val="00765920"/>
    <w:rsid w:val="00771F8D"/>
    <w:rsid w:val="00772E2B"/>
    <w:rsid w:val="007850CC"/>
    <w:rsid w:val="00786BEF"/>
    <w:rsid w:val="007918C8"/>
    <w:rsid w:val="007A26CB"/>
    <w:rsid w:val="007A4999"/>
    <w:rsid w:val="007B3C94"/>
    <w:rsid w:val="007B5B78"/>
    <w:rsid w:val="007B75D6"/>
    <w:rsid w:val="007B7A69"/>
    <w:rsid w:val="007C04F0"/>
    <w:rsid w:val="007C0EC8"/>
    <w:rsid w:val="007C3B1C"/>
    <w:rsid w:val="007C6C10"/>
    <w:rsid w:val="007D02A7"/>
    <w:rsid w:val="007D31BC"/>
    <w:rsid w:val="007D542E"/>
    <w:rsid w:val="007E09DE"/>
    <w:rsid w:val="007E18A6"/>
    <w:rsid w:val="007E31AA"/>
    <w:rsid w:val="007E4D7C"/>
    <w:rsid w:val="007E5325"/>
    <w:rsid w:val="007E6AF8"/>
    <w:rsid w:val="007E77CA"/>
    <w:rsid w:val="007E77D4"/>
    <w:rsid w:val="007E7B22"/>
    <w:rsid w:val="007F0187"/>
    <w:rsid w:val="007F15DE"/>
    <w:rsid w:val="007F2FFD"/>
    <w:rsid w:val="007F4E5C"/>
    <w:rsid w:val="007F6EA3"/>
    <w:rsid w:val="008029E2"/>
    <w:rsid w:val="008030A6"/>
    <w:rsid w:val="00803FBE"/>
    <w:rsid w:val="00807A63"/>
    <w:rsid w:val="00811B14"/>
    <w:rsid w:val="008144D9"/>
    <w:rsid w:val="008147C5"/>
    <w:rsid w:val="008168A9"/>
    <w:rsid w:val="0082041F"/>
    <w:rsid w:val="0082727D"/>
    <w:rsid w:val="008325D1"/>
    <w:rsid w:val="00832982"/>
    <w:rsid w:val="00832FA4"/>
    <w:rsid w:val="00836E62"/>
    <w:rsid w:val="008377AF"/>
    <w:rsid w:val="0084197C"/>
    <w:rsid w:val="00845678"/>
    <w:rsid w:val="00845E23"/>
    <w:rsid w:val="00850969"/>
    <w:rsid w:val="00855E40"/>
    <w:rsid w:val="0085625F"/>
    <w:rsid w:val="008571B0"/>
    <w:rsid w:val="008633DA"/>
    <w:rsid w:val="00864F7B"/>
    <w:rsid w:val="00866D6F"/>
    <w:rsid w:val="008718A8"/>
    <w:rsid w:val="00885214"/>
    <w:rsid w:val="008923F3"/>
    <w:rsid w:val="008978AC"/>
    <w:rsid w:val="008A0280"/>
    <w:rsid w:val="008A11D0"/>
    <w:rsid w:val="008A276D"/>
    <w:rsid w:val="008B2326"/>
    <w:rsid w:val="008B3251"/>
    <w:rsid w:val="008B4479"/>
    <w:rsid w:val="008C1CC8"/>
    <w:rsid w:val="008C71DD"/>
    <w:rsid w:val="008C7589"/>
    <w:rsid w:val="008D4B8F"/>
    <w:rsid w:val="008D5C21"/>
    <w:rsid w:val="008D6C7C"/>
    <w:rsid w:val="008E6DE2"/>
    <w:rsid w:val="008E6E5B"/>
    <w:rsid w:val="008E7D18"/>
    <w:rsid w:val="008F0B77"/>
    <w:rsid w:val="008F0C75"/>
    <w:rsid w:val="008F0F9B"/>
    <w:rsid w:val="008F23EB"/>
    <w:rsid w:val="008F613E"/>
    <w:rsid w:val="008F61ED"/>
    <w:rsid w:val="00900C68"/>
    <w:rsid w:val="00905BCB"/>
    <w:rsid w:val="00906682"/>
    <w:rsid w:val="00906E02"/>
    <w:rsid w:val="009077E6"/>
    <w:rsid w:val="00911EFC"/>
    <w:rsid w:val="00915262"/>
    <w:rsid w:val="00921740"/>
    <w:rsid w:val="00922AC2"/>
    <w:rsid w:val="00924888"/>
    <w:rsid w:val="009263D0"/>
    <w:rsid w:val="00930048"/>
    <w:rsid w:val="009342D7"/>
    <w:rsid w:val="00943A36"/>
    <w:rsid w:val="0094569E"/>
    <w:rsid w:val="0094663F"/>
    <w:rsid w:val="009515BE"/>
    <w:rsid w:val="00952BA5"/>
    <w:rsid w:val="00954BCE"/>
    <w:rsid w:val="00956B72"/>
    <w:rsid w:val="00956BC4"/>
    <w:rsid w:val="009575DC"/>
    <w:rsid w:val="0096176E"/>
    <w:rsid w:val="00962147"/>
    <w:rsid w:val="00964DF9"/>
    <w:rsid w:val="009716FF"/>
    <w:rsid w:val="00971A4A"/>
    <w:rsid w:val="00973D47"/>
    <w:rsid w:val="009759FF"/>
    <w:rsid w:val="00975D52"/>
    <w:rsid w:val="0097611E"/>
    <w:rsid w:val="00980281"/>
    <w:rsid w:val="00981214"/>
    <w:rsid w:val="00983ADD"/>
    <w:rsid w:val="00990903"/>
    <w:rsid w:val="00997DDA"/>
    <w:rsid w:val="00997F11"/>
    <w:rsid w:val="009A1BC5"/>
    <w:rsid w:val="009A241F"/>
    <w:rsid w:val="009B1664"/>
    <w:rsid w:val="009B21FD"/>
    <w:rsid w:val="009B621D"/>
    <w:rsid w:val="009B62EF"/>
    <w:rsid w:val="009B6E4E"/>
    <w:rsid w:val="009B7EF3"/>
    <w:rsid w:val="009C2729"/>
    <w:rsid w:val="009C7A85"/>
    <w:rsid w:val="009D1E3A"/>
    <w:rsid w:val="009D2053"/>
    <w:rsid w:val="009D3CE9"/>
    <w:rsid w:val="009D3CF2"/>
    <w:rsid w:val="009D4157"/>
    <w:rsid w:val="009D7DB2"/>
    <w:rsid w:val="009E1D6F"/>
    <w:rsid w:val="009E4340"/>
    <w:rsid w:val="009E4E7E"/>
    <w:rsid w:val="009E6337"/>
    <w:rsid w:val="009E7098"/>
    <w:rsid w:val="009F3C02"/>
    <w:rsid w:val="009F7C1C"/>
    <w:rsid w:val="00A00870"/>
    <w:rsid w:val="00A008E7"/>
    <w:rsid w:val="00A0193F"/>
    <w:rsid w:val="00A04D9D"/>
    <w:rsid w:val="00A070B5"/>
    <w:rsid w:val="00A1040C"/>
    <w:rsid w:val="00A11B3D"/>
    <w:rsid w:val="00A14E7D"/>
    <w:rsid w:val="00A23E57"/>
    <w:rsid w:val="00A248E4"/>
    <w:rsid w:val="00A26D68"/>
    <w:rsid w:val="00A4348D"/>
    <w:rsid w:val="00A43DC0"/>
    <w:rsid w:val="00A46D22"/>
    <w:rsid w:val="00A616D9"/>
    <w:rsid w:val="00A62071"/>
    <w:rsid w:val="00A64875"/>
    <w:rsid w:val="00A64936"/>
    <w:rsid w:val="00A66A68"/>
    <w:rsid w:val="00A708D0"/>
    <w:rsid w:val="00A72686"/>
    <w:rsid w:val="00A75900"/>
    <w:rsid w:val="00A848DA"/>
    <w:rsid w:val="00A855F5"/>
    <w:rsid w:val="00A85DB9"/>
    <w:rsid w:val="00A8723A"/>
    <w:rsid w:val="00A92DBE"/>
    <w:rsid w:val="00A9374B"/>
    <w:rsid w:val="00A9734D"/>
    <w:rsid w:val="00AA31F9"/>
    <w:rsid w:val="00AC2B96"/>
    <w:rsid w:val="00AC34C4"/>
    <w:rsid w:val="00AC510A"/>
    <w:rsid w:val="00AD38FF"/>
    <w:rsid w:val="00AD679F"/>
    <w:rsid w:val="00AD6EA3"/>
    <w:rsid w:val="00AE12EC"/>
    <w:rsid w:val="00AE1D7C"/>
    <w:rsid w:val="00AE584F"/>
    <w:rsid w:val="00AF056A"/>
    <w:rsid w:val="00AF1DA8"/>
    <w:rsid w:val="00AF64E2"/>
    <w:rsid w:val="00AF6977"/>
    <w:rsid w:val="00AF6DE3"/>
    <w:rsid w:val="00B05901"/>
    <w:rsid w:val="00B05D35"/>
    <w:rsid w:val="00B100F8"/>
    <w:rsid w:val="00B15A78"/>
    <w:rsid w:val="00B21786"/>
    <w:rsid w:val="00B222AA"/>
    <w:rsid w:val="00B22750"/>
    <w:rsid w:val="00B24A16"/>
    <w:rsid w:val="00B275A5"/>
    <w:rsid w:val="00B30AF9"/>
    <w:rsid w:val="00B30F61"/>
    <w:rsid w:val="00B335C1"/>
    <w:rsid w:val="00B379E6"/>
    <w:rsid w:val="00B44F67"/>
    <w:rsid w:val="00B45A5F"/>
    <w:rsid w:val="00B45E28"/>
    <w:rsid w:val="00B46A69"/>
    <w:rsid w:val="00B50F34"/>
    <w:rsid w:val="00B55F8A"/>
    <w:rsid w:val="00B61039"/>
    <w:rsid w:val="00B612A3"/>
    <w:rsid w:val="00B64190"/>
    <w:rsid w:val="00B65208"/>
    <w:rsid w:val="00B6580D"/>
    <w:rsid w:val="00B70A82"/>
    <w:rsid w:val="00B763E4"/>
    <w:rsid w:val="00B77ED8"/>
    <w:rsid w:val="00B819E9"/>
    <w:rsid w:val="00B9051A"/>
    <w:rsid w:val="00B969AD"/>
    <w:rsid w:val="00BA0F86"/>
    <w:rsid w:val="00BA16E5"/>
    <w:rsid w:val="00BA1947"/>
    <w:rsid w:val="00BA1A94"/>
    <w:rsid w:val="00BA3601"/>
    <w:rsid w:val="00BA448D"/>
    <w:rsid w:val="00BA55AA"/>
    <w:rsid w:val="00BA6B35"/>
    <w:rsid w:val="00BA6B3F"/>
    <w:rsid w:val="00BB184B"/>
    <w:rsid w:val="00BB4535"/>
    <w:rsid w:val="00BB49D4"/>
    <w:rsid w:val="00BC281C"/>
    <w:rsid w:val="00BD071A"/>
    <w:rsid w:val="00BD0B9A"/>
    <w:rsid w:val="00BD27B3"/>
    <w:rsid w:val="00BE0BE7"/>
    <w:rsid w:val="00BE6307"/>
    <w:rsid w:val="00BE788B"/>
    <w:rsid w:val="00BF0185"/>
    <w:rsid w:val="00BF1BEF"/>
    <w:rsid w:val="00BF3614"/>
    <w:rsid w:val="00BF4776"/>
    <w:rsid w:val="00BF6054"/>
    <w:rsid w:val="00C00F67"/>
    <w:rsid w:val="00C0133C"/>
    <w:rsid w:val="00C11110"/>
    <w:rsid w:val="00C11BC1"/>
    <w:rsid w:val="00C126F6"/>
    <w:rsid w:val="00C21900"/>
    <w:rsid w:val="00C21B2B"/>
    <w:rsid w:val="00C30AAF"/>
    <w:rsid w:val="00C348C1"/>
    <w:rsid w:val="00C367E1"/>
    <w:rsid w:val="00C410D4"/>
    <w:rsid w:val="00C45560"/>
    <w:rsid w:val="00C461DA"/>
    <w:rsid w:val="00C51AAB"/>
    <w:rsid w:val="00C56032"/>
    <w:rsid w:val="00C56D75"/>
    <w:rsid w:val="00C67A8B"/>
    <w:rsid w:val="00C7411B"/>
    <w:rsid w:val="00C7746A"/>
    <w:rsid w:val="00C77861"/>
    <w:rsid w:val="00C91018"/>
    <w:rsid w:val="00C922A3"/>
    <w:rsid w:val="00C95739"/>
    <w:rsid w:val="00C9726B"/>
    <w:rsid w:val="00CA28CD"/>
    <w:rsid w:val="00CA305C"/>
    <w:rsid w:val="00CB2551"/>
    <w:rsid w:val="00CB3940"/>
    <w:rsid w:val="00CB53B6"/>
    <w:rsid w:val="00CB58B9"/>
    <w:rsid w:val="00CC2278"/>
    <w:rsid w:val="00CC4942"/>
    <w:rsid w:val="00CD0445"/>
    <w:rsid w:val="00CD2E67"/>
    <w:rsid w:val="00CD57BE"/>
    <w:rsid w:val="00CD6C92"/>
    <w:rsid w:val="00CE1C2A"/>
    <w:rsid w:val="00CE3EAD"/>
    <w:rsid w:val="00CE46DE"/>
    <w:rsid w:val="00CF19D4"/>
    <w:rsid w:val="00CF2640"/>
    <w:rsid w:val="00CF750D"/>
    <w:rsid w:val="00D00442"/>
    <w:rsid w:val="00D01FC0"/>
    <w:rsid w:val="00D03E7E"/>
    <w:rsid w:val="00D05755"/>
    <w:rsid w:val="00D104D0"/>
    <w:rsid w:val="00D10D19"/>
    <w:rsid w:val="00D16839"/>
    <w:rsid w:val="00D252E4"/>
    <w:rsid w:val="00D266D4"/>
    <w:rsid w:val="00D31EB2"/>
    <w:rsid w:val="00D34178"/>
    <w:rsid w:val="00D426B7"/>
    <w:rsid w:val="00D43B94"/>
    <w:rsid w:val="00D47717"/>
    <w:rsid w:val="00D47EFC"/>
    <w:rsid w:val="00D50ABF"/>
    <w:rsid w:val="00D677B8"/>
    <w:rsid w:val="00D75969"/>
    <w:rsid w:val="00D762FC"/>
    <w:rsid w:val="00D80D76"/>
    <w:rsid w:val="00D81606"/>
    <w:rsid w:val="00D84D4C"/>
    <w:rsid w:val="00D86983"/>
    <w:rsid w:val="00D8730D"/>
    <w:rsid w:val="00D91F5F"/>
    <w:rsid w:val="00D958D0"/>
    <w:rsid w:val="00D958E3"/>
    <w:rsid w:val="00D96D26"/>
    <w:rsid w:val="00DA18E5"/>
    <w:rsid w:val="00DA1A4C"/>
    <w:rsid w:val="00DA334E"/>
    <w:rsid w:val="00DA49F7"/>
    <w:rsid w:val="00DA4CF8"/>
    <w:rsid w:val="00DA5E25"/>
    <w:rsid w:val="00DB07D4"/>
    <w:rsid w:val="00DB082C"/>
    <w:rsid w:val="00DB697A"/>
    <w:rsid w:val="00DC0B0B"/>
    <w:rsid w:val="00DC1415"/>
    <w:rsid w:val="00DC357F"/>
    <w:rsid w:val="00DD1337"/>
    <w:rsid w:val="00DD5D55"/>
    <w:rsid w:val="00DE3304"/>
    <w:rsid w:val="00DE6387"/>
    <w:rsid w:val="00DF4892"/>
    <w:rsid w:val="00DF4E44"/>
    <w:rsid w:val="00DF61FB"/>
    <w:rsid w:val="00DF6CE3"/>
    <w:rsid w:val="00E03BF7"/>
    <w:rsid w:val="00E04A77"/>
    <w:rsid w:val="00E1001A"/>
    <w:rsid w:val="00E1107A"/>
    <w:rsid w:val="00E13872"/>
    <w:rsid w:val="00E155F1"/>
    <w:rsid w:val="00E1637E"/>
    <w:rsid w:val="00E23AC6"/>
    <w:rsid w:val="00E27C6A"/>
    <w:rsid w:val="00E31FF9"/>
    <w:rsid w:val="00E33881"/>
    <w:rsid w:val="00E33BE5"/>
    <w:rsid w:val="00E3479D"/>
    <w:rsid w:val="00E37D74"/>
    <w:rsid w:val="00E426BC"/>
    <w:rsid w:val="00E44C95"/>
    <w:rsid w:val="00E46433"/>
    <w:rsid w:val="00E51E77"/>
    <w:rsid w:val="00E5271E"/>
    <w:rsid w:val="00E52E79"/>
    <w:rsid w:val="00E549DF"/>
    <w:rsid w:val="00E6087E"/>
    <w:rsid w:val="00E6273A"/>
    <w:rsid w:val="00E6391B"/>
    <w:rsid w:val="00E72966"/>
    <w:rsid w:val="00E826EF"/>
    <w:rsid w:val="00E8310F"/>
    <w:rsid w:val="00E833B7"/>
    <w:rsid w:val="00E8409A"/>
    <w:rsid w:val="00E86EE4"/>
    <w:rsid w:val="00E87C7E"/>
    <w:rsid w:val="00E90C11"/>
    <w:rsid w:val="00E90E14"/>
    <w:rsid w:val="00EA18FA"/>
    <w:rsid w:val="00EA481D"/>
    <w:rsid w:val="00EA53AB"/>
    <w:rsid w:val="00EA6A1E"/>
    <w:rsid w:val="00EA7C40"/>
    <w:rsid w:val="00EB0162"/>
    <w:rsid w:val="00EB0955"/>
    <w:rsid w:val="00EB2261"/>
    <w:rsid w:val="00EB750B"/>
    <w:rsid w:val="00EC0E64"/>
    <w:rsid w:val="00EC28B8"/>
    <w:rsid w:val="00EC31A5"/>
    <w:rsid w:val="00EC3BDA"/>
    <w:rsid w:val="00EC5A8F"/>
    <w:rsid w:val="00EC63AB"/>
    <w:rsid w:val="00EC76F7"/>
    <w:rsid w:val="00ED0261"/>
    <w:rsid w:val="00ED2090"/>
    <w:rsid w:val="00ED2F9B"/>
    <w:rsid w:val="00ED3ABE"/>
    <w:rsid w:val="00ED769C"/>
    <w:rsid w:val="00ED78BB"/>
    <w:rsid w:val="00EE2EE1"/>
    <w:rsid w:val="00EE3EF1"/>
    <w:rsid w:val="00EE4B5A"/>
    <w:rsid w:val="00EE4BFD"/>
    <w:rsid w:val="00EE6734"/>
    <w:rsid w:val="00EF40C9"/>
    <w:rsid w:val="00EF705A"/>
    <w:rsid w:val="00EF79CB"/>
    <w:rsid w:val="00F01B83"/>
    <w:rsid w:val="00F0200C"/>
    <w:rsid w:val="00F02A7B"/>
    <w:rsid w:val="00F041AE"/>
    <w:rsid w:val="00F043EE"/>
    <w:rsid w:val="00F04FFE"/>
    <w:rsid w:val="00F10534"/>
    <w:rsid w:val="00F138F6"/>
    <w:rsid w:val="00F144F4"/>
    <w:rsid w:val="00F24C7E"/>
    <w:rsid w:val="00F32BE3"/>
    <w:rsid w:val="00F348A8"/>
    <w:rsid w:val="00F45AAE"/>
    <w:rsid w:val="00F5051F"/>
    <w:rsid w:val="00F50BB0"/>
    <w:rsid w:val="00F51FDD"/>
    <w:rsid w:val="00F5596A"/>
    <w:rsid w:val="00F613C8"/>
    <w:rsid w:val="00F64122"/>
    <w:rsid w:val="00F651AD"/>
    <w:rsid w:val="00F65889"/>
    <w:rsid w:val="00F661E4"/>
    <w:rsid w:val="00F668AC"/>
    <w:rsid w:val="00F67067"/>
    <w:rsid w:val="00F7111A"/>
    <w:rsid w:val="00F77F8D"/>
    <w:rsid w:val="00F817E9"/>
    <w:rsid w:val="00F86307"/>
    <w:rsid w:val="00F871CA"/>
    <w:rsid w:val="00F93CB4"/>
    <w:rsid w:val="00F94CB2"/>
    <w:rsid w:val="00FA1F26"/>
    <w:rsid w:val="00FA28A7"/>
    <w:rsid w:val="00FA2971"/>
    <w:rsid w:val="00FA50E1"/>
    <w:rsid w:val="00FA5A54"/>
    <w:rsid w:val="00FA6308"/>
    <w:rsid w:val="00FB2799"/>
    <w:rsid w:val="00FB3655"/>
    <w:rsid w:val="00FB3CDF"/>
    <w:rsid w:val="00FC063A"/>
    <w:rsid w:val="00FC0813"/>
    <w:rsid w:val="00FC3527"/>
    <w:rsid w:val="00FC47CE"/>
    <w:rsid w:val="00FC58DB"/>
    <w:rsid w:val="00FD40B7"/>
    <w:rsid w:val="00FD4A7E"/>
    <w:rsid w:val="00FD7750"/>
    <w:rsid w:val="00FE1102"/>
    <w:rsid w:val="00FE2C06"/>
    <w:rsid w:val="00FE52F8"/>
    <w:rsid w:val="00FE75DF"/>
    <w:rsid w:val="00FF2DAE"/>
    <w:rsid w:val="59AEAF6B"/>
    <w:rsid w:val="66109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2301D0"/>
  <w15:chartTrackingRefBased/>
  <w15:docId w15:val="{9824F48A-287C-43B4-A955-5AA505F2F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90C11"/>
    <w:pPr>
      <w:spacing w:before="120" w:after="120" w:line="276" w:lineRule="auto"/>
      <w:jc w:val="both"/>
    </w:pPr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1AAB"/>
    <w:pPr>
      <w:keepNext/>
      <w:keepLines/>
      <w:spacing w:before="0" w:after="360"/>
      <w:jc w:val="center"/>
      <w:outlineLvl w:val="0"/>
    </w:pPr>
    <w:rPr>
      <w:rFonts w:eastAsiaTheme="majorEastAsia" w:cstheme="majorBidi"/>
      <w:b/>
      <w:sz w:val="32"/>
      <w:szCs w:val="40"/>
    </w:rPr>
  </w:style>
  <w:style w:type="paragraph" w:styleId="Heading2">
    <w:name w:val="heading 2"/>
    <w:basedOn w:val="Subtitle"/>
    <w:next w:val="Normal"/>
    <w:link w:val="Heading2Char"/>
    <w:uiPriority w:val="9"/>
    <w:unhideWhenUsed/>
    <w:qFormat/>
    <w:rsid w:val="008A0280"/>
    <w:pPr>
      <w:outlineLvl w:val="1"/>
    </w:pPr>
    <w:rPr>
      <w:sz w:val="28"/>
      <w:szCs w:val="28"/>
    </w:rPr>
  </w:style>
  <w:style w:type="paragraph" w:styleId="Heading3">
    <w:name w:val="heading 3"/>
    <w:basedOn w:val="Subtitle"/>
    <w:next w:val="Normal"/>
    <w:link w:val="Heading3Char"/>
    <w:uiPriority w:val="9"/>
    <w:unhideWhenUsed/>
    <w:qFormat/>
    <w:rsid w:val="00BA16E5"/>
    <w:pPr>
      <w:jc w:val="center"/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08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08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08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08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08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08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51AAB"/>
    <w:rPr>
      <w:rFonts w:ascii="Calibri" w:hAnsi="Calibri" w:eastAsiaTheme="majorEastAsia" w:cstheme="majorBidi"/>
      <w:b/>
      <w:sz w:val="32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8A0280"/>
    <w:rPr>
      <w:rFonts w:ascii="Calibri" w:hAnsi="Calibri"/>
      <w:b/>
      <w:bCs/>
      <w:sz w:val="28"/>
      <w:szCs w:val="28"/>
    </w:rPr>
  </w:style>
  <w:style w:type="character" w:styleId="Heading3Char" w:customStyle="1">
    <w:name w:val="Heading 3 Char"/>
    <w:basedOn w:val="DefaultParagraphFont"/>
    <w:link w:val="Heading3"/>
    <w:uiPriority w:val="9"/>
    <w:rsid w:val="00BA16E5"/>
    <w:rPr>
      <w:rFonts w:ascii="Calibri" w:hAnsi="Calibri"/>
      <w:b/>
      <w:bCs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DB082C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DB082C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DB082C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DB082C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DB082C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DB08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71F3"/>
    <w:pPr>
      <w:jc w:val="left"/>
    </w:pPr>
    <w:rPr>
      <w:caps/>
      <w:color w:val="3B6753"/>
      <w:sz w:val="100"/>
      <w:szCs w:val="48"/>
    </w:rPr>
  </w:style>
  <w:style w:type="character" w:styleId="TitleChar" w:customStyle="1">
    <w:name w:val="Title Char"/>
    <w:basedOn w:val="DefaultParagraphFont"/>
    <w:link w:val="Title"/>
    <w:uiPriority w:val="10"/>
    <w:rsid w:val="004E71F3"/>
    <w:rPr>
      <w:rFonts w:ascii="Calibri" w:hAnsi="Calibri"/>
      <w:caps/>
      <w:color w:val="3B6753"/>
      <w:sz w:val="100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06FC"/>
    <w:rPr>
      <w:b/>
      <w:bCs/>
    </w:rPr>
  </w:style>
  <w:style w:type="character" w:styleId="SubtitleChar" w:customStyle="1">
    <w:name w:val="Subtitle Char"/>
    <w:basedOn w:val="DefaultParagraphFont"/>
    <w:link w:val="Subtitle"/>
    <w:uiPriority w:val="11"/>
    <w:rsid w:val="004306FC"/>
    <w:rPr>
      <w:rFonts w:ascii="Calibri" w:hAnsi="Calibri"/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DB082C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DB08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08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08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82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DB08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082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75D5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CC2278"/>
    <w:pPr>
      <w:tabs>
        <w:tab w:val="center" w:pos="4513"/>
        <w:tab w:val="right" w:pos="9026"/>
      </w:tabs>
      <w:spacing w:before="0"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C2278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CC2278"/>
    <w:pPr>
      <w:tabs>
        <w:tab w:val="center" w:pos="4513"/>
        <w:tab w:val="right" w:pos="9026"/>
      </w:tabs>
      <w:spacing w:before="0"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C2278"/>
    <w:rPr>
      <w:rFonts w:ascii="Calibri" w:hAnsi="Calibri"/>
    </w:rPr>
  </w:style>
  <w:style w:type="paragraph" w:styleId="Staffrecommendation" w:customStyle="1">
    <w:name w:val="Staff recommendation"/>
    <w:basedOn w:val="Normal"/>
    <w:qFormat/>
    <w:rsid w:val="005A7A76"/>
    <w:rPr>
      <w:b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4F78B7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FE52F8"/>
    <w:pPr>
      <w:spacing w:before="240" w:after="0" w:line="259" w:lineRule="auto"/>
      <w:jc w:val="left"/>
      <w:outlineLvl w:val="9"/>
    </w:pPr>
    <w:rPr>
      <w:rFonts w:asciiTheme="majorHAnsi" w:hAnsiTheme="majorHAnsi"/>
      <w:b w:val="0"/>
      <w:color w:val="0F4761" w:themeColor="accent1" w:themeShade="BF"/>
      <w:kern w:val="0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FE52F8"/>
    <w:pPr>
      <w:spacing w:after="100"/>
    </w:pPr>
  </w:style>
  <w:style w:type="character" w:styleId="PlaceholderText">
    <w:name w:val="Placeholder Text"/>
    <w:basedOn w:val="DefaultParagraphFont"/>
    <w:uiPriority w:val="99"/>
    <w:semiHidden/>
    <w:rsid w:val="003E3AC6"/>
    <w:rPr>
      <w:color w:val="666666"/>
    </w:rPr>
  </w:style>
  <w:style w:type="character" w:styleId="Hyperlink">
    <w:name w:val="Hyperlink"/>
    <w:basedOn w:val="DefaultParagraphFont"/>
    <w:unhideWhenUsed/>
    <w:rsid w:val="00FC3527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90C1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13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thy\OneDrive%20-%20Otorohanga%20District%20Council\Documents\Governance\EM%20Workshops\2026\Oct\Workshop%20Day%20-%20Notes%20template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76c146-4d82-4933-a7c9-8209c5438c2f">
      <Terms xmlns="http://schemas.microsoft.com/office/infopath/2007/PartnerControls"/>
    </lcf76f155ced4ddcb4097134ff3c332f>
    <TaxCatchAll xmlns="71197491-88ca-4e15-9cd8-00bf495e549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39F498752A045ACF6CBA3233AEE4F" ma:contentTypeVersion="12" ma:contentTypeDescription="Create a new document." ma:contentTypeScope="" ma:versionID="166f0acc79f74d13bd626356e1b5947c">
  <xsd:schema xmlns:xsd="http://www.w3.org/2001/XMLSchema" xmlns:xs="http://www.w3.org/2001/XMLSchema" xmlns:p="http://schemas.microsoft.com/office/2006/metadata/properties" xmlns:ns2="5576c146-4d82-4933-a7c9-8209c5438c2f" xmlns:ns3="71197491-88ca-4e15-9cd8-00bf495e549f" targetNamespace="http://schemas.microsoft.com/office/2006/metadata/properties" ma:root="true" ma:fieldsID="58a18afef2cb1d74dde7c16352f95a14" ns2:_="" ns3:_="">
    <xsd:import namespace="5576c146-4d82-4933-a7c9-8209c5438c2f"/>
    <xsd:import namespace="71197491-88ca-4e15-9cd8-00bf495e54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6c146-4d82-4933-a7c9-8209c5438c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fcee3d5-1110-4c50-8467-6c7d0a0598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197491-88ca-4e15-9cd8-00bf495e549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b7ad598-ed01-4201-a5c8-7ac45839ef6d}" ma:internalName="TaxCatchAll" ma:showField="CatchAllData" ma:web="71197491-88ca-4e15-9cd8-00bf495e54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BF9A45-1184-4C96-ACE0-373BF0CDC2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83BA13-2BE7-4642-B389-864645539DA8}">
  <ds:schemaRefs>
    <ds:schemaRef ds:uri="http://schemas.microsoft.com/office/2006/metadata/properties"/>
    <ds:schemaRef ds:uri="http://schemas.microsoft.com/office/infopath/2007/PartnerControls"/>
    <ds:schemaRef ds:uri="5576c146-4d82-4933-a7c9-8209c5438c2f"/>
    <ds:schemaRef ds:uri="71197491-88ca-4e15-9cd8-00bf495e549f"/>
  </ds:schemaRefs>
</ds:datastoreItem>
</file>

<file path=customXml/itemProps3.xml><?xml version="1.0" encoding="utf-8"?>
<ds:datastoreItem xmlns:ds="http://schemas.openxmlformats.org/officeDocument/2006/customXml" ds:itemID="{383CEF1E-3397-4A45-9F45-DBCE7D2A1A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76c146-4d82-4933-a7c9-8209c5438c2f"/>
    <ds:schemaRef ds:uri="71197491-88ca-4e15-9cd8-00bf495e54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119695C-B9B2-486F-A9CD-20ED5525B647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Workshop Day - Notes template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Cathy Plowright</dc:creator>
  <keywords/>
  <dc:description/>
  <lastModifiedBy>Cathy Plowright</lastModifiedBy>
  <revision>316</revision>
  <dcterms:created xsi:type="dcterms:W3CDTF">2026-10-06T22:07:00.0000000Z</dcterms:created>
  <dcterms:modified xsi:type="dcterms:W3CDTF">2026-10-22T02:05:18.5515153Z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0x010100CD039F498752A045ACF6CBA3233AEE4F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docLang">
    <vt:lpwstr>en</vt:lpwstr>
  </property>
</Properties>
</file>